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7F5" w:rsidRPr="008B7F65" w:rsidRDefault="003007F5" w:rsidP="004B7538">
      <w:pPr>
        <w:tabs>
          <w:tab w:val="right" w:pos="9639"/>
        </w:tabs>
        <w:sectPr w:rsidR="003007F5" w:rsidRPr="008B7F65" w:rsidSect="00915C86">
          <w:headerReference w:type="default" r:id="rId8"/>
          <w:footerReference w:type="default" r:id="rId9"/>
          <w:footerReference w:type="first" r:id="rId10"/>
          <w:type w:val="continuous"/>
          <w:pgSz w:w="11906" w:h="16838" w:code="9"/>
          <w:pgMar w:top="1701" w:right="454" w:bottom="1134" w:left="1276" w:header="454" w:footer="709" w:gutter="0"/>
          <w:cols w:space="708"/>
          <w:titlePg/>
          <w:docGrid w:linePitch="360"/>
        </w:sectPr>
      </w:pPr>
    </w:p>
    <w:tbl>
      <w:tblPr>
        <w:tblStyle w:val="Tabellenraster"/>
        <w:tblpPr w:leftFromText="141" w:rightFromText="141" w:vertAnchor="page" w:horzAnchor="margin" w:tblpX="-112" w:tblpY="778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7"/>
        <w:gridCol w:w="4554"/>
      </w:tblGrid>
      <w:tr w:rsidR="008B7F65" w:rsidRPr="008B7F65" w:rsidTr="00FA4445">
        <w:trPr>
          <w:trHeight w:val="994"/>
        </w:trPr>
        <w:tc>
          <w:tcPr>
            <w:tcW w:w="10031" w:type="dxa"/>
            <w:gridSpan w:val="2"/>
          </w:tcPr>
          <w:p w:rsidR="00490ED8" w:rsidRPr="008B7F65" w:rsidRDefault="00490ED8" w:rsidP="00FA4445">
            <w:pPr>
              <w:pStyle w:val="Text12f"/>
              <w:tabs>
                <w:tab w:val="right" w:pos="9639"/>
              </w:tabs>
              <w:spacing w:after="80"/>
            </w:pPr>
            <w:r w:rsidRPr="008B7F65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8042ED3" wp14:editId="43851E02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0</wp:posOffset>
                  </wp:positionV>
                  <wp:extent cx="2204720" cy="519430"/>
                  <wp:effectExtent l="0" t="0" r="5080" b="0"/>
                  <wp:wrapThrough wrapText="bothSides">
                    <wp:wrapPolygon edited="0">
                      <wp:start x="0" y="0"/>
                      <wp:lineTo x="0" y="20597"/>
                      <wp:lineTo x="21463" y="20597"/>
                      <wp:lineTo x="21463" y="0"/>
                      <wp:lineTo x="0" y="0"/>
                    </wp:wrapPolygon>
                  </wp:wrapThrough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540"/>
                          <a:stretch/>
                        </pic:blipFill>
                        <pic:spPr bwMode="auto">
                          <a:xfrm>
                            <a:off x="0" y="0"/>
                            <a:ext cx="2204720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7F65" w:rsidRPr="008B7F65" w:rsidTr="00FA4445">
        <w:trPr>
          <w:trHeight w:hRule="exact" w:val="2837"/>
        </w:trPr>
        <w:tc>
          <w:tcPr>
            <w:tcW w:w="5477" w:type="dxa"/>
          </w:tcPr>
          <w:p w:rsidR="00490ED8" w:rsidRPr="008B7F65" w:rsidRDefault="0033347C" w:rsidP="00FA4445">
            <w:pPr>
              <w:tabs>
                <w:tab w:val="right" w:pos="9639"/>
              </w:tabs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8B7F65">
              <w:rPr>
                <w:rFonts w:cs="Calibri"/>
                <w:sz w:val="20"/>
                <w:szCs w:val="20"/>
              </w:rPr>
              <w:t>Steueramt</w:t>
            </w:r>
          </w:p>
          <w:p w:rsidR="00490ED8" w:rsidRPr="008B7F65" w:rsidRDefault="004F0444" w:rsidP="00FA4445">
            <w:pPr>
              <w:tabs>
                <w:tab w:val="right" w:pos="9639"/>
              </w:tabs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Ort</w:t>
            </w:r>
          </w:p>
          <w:p w:rsidR="00490ED8" w:rsidRPr="008B7F65" w:rsidRDefault="004F0444" w:rsidP="00FA4445">
            <w:pPr>
              <w:tabs>
                <w:tab w:val="right" w:pos="9639"/>
              </w:tabs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Adresse</w:t>
            </w:r>
          </w:p>
          <w:p w:rsidR="00490ED8" w:rsidRPr="008B7F65" w:rsidRDefault="004F0444" w:rsidP="00FA4445">
            <w:pPr>
              <w:tabs>
                <w:tab w:val="right" w:pos="9639"/>
              </w:tabs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Postfach</w:t>
            </w:r>
          </w:p>
          <w:p w:rsidR="00490ED8" w:rsidRPr="008B7F65" w:rsidRDefault="004F0444" w:rsidP="00FA4445">
            <w:pPr>
              <w:tabs>
                <w:tab w:val="right" w:pos="9639"/>
              </w:tabs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PLZ Ort</w:t>
            </w:r>
          </w:p>
          <w:p w:rsidR="00490ED8" w:rsidRPr="008B7F65" w:rsidRDefault="00490ED8" w:rsidP="00FA4445">
            <w:pPr>
              <w:tabs>
                <w:tab w:val="right" w:pos="9639"/>
              </w:tabs>
              <w:autoSpaceDE w:val="0"/>
              <w:autoSpaceDN w:val="0"/>
              <w:adjustRightInd w:val="0"/>
              <w:spacing w:line="120" w:lineRule="auto"/>
              <w:rPr>
                <w:rFonts w:cs="Calibri"/>
                <w:sz w:val="20"/>
                <w:szCs w:val="20"/>
              </w:rPr>
            </w:pPr>
          </w:p>
          <w:p w:rsidR="00490ED8" w:rsidRPr="008B7F65" w:rsidRDefault="004F0444" w:rsidP="00FA4445">
            <w:pPr>
              <w:tabs>
                <w:tab w:val="right" w:pos="9639"/>
              </w:tabs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Vorname Name SB</w:t>
            </w:r>
          </w:p>
          <w:p w:rsidR="00490ED8" w:rsidRPr="008B7F65" w:rsidRDefault="004F0444" w:rsidP="00FA4445">
            <w:pPr>
              <w:tabs>
                <w:tab w:val="right" w:pos="9639"/>
              </w:tabs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Funktion</w:t>
            </w:r>
          </w:p>
          <w:p w:rsidR="00490ED8" w:rsidRPr="008B7F65" w:rsidRDefault="0033347C" w:rsidP="00FA4445">
            <w:pPr>
              <w:tabs>
                <w:tab w:val="right" w:pos="9639"/>
              </w:tabs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8B7F65">
              <w:rPr>
                <w:rFonts w:cs="Calibri"/>
                <w:sz w:val="20"/>
                <w:szCs w:val="20"/>
              </w:rPr>
              <w:t xml:space="preserve">062 </w:t>
            </w:r>
            <w:r w:rsidR="004F0444">
              <w:rPr>
                <w:rFonts w:cs="Calibri"/>
                <w:sz w:val="20"/>
                <w:szCs w:val="20"/>
              </w:rPr>
              <w:t xml:space="preserve">XXX XX </w:t>
            </w:r>
            <w:proofErr w:type="spellStart"/>
            <w:r w:rsidR="004F0444">
              <w:rPr>
                <w:rFonts w:cs="Calibri"/>
                <w:sz w:val="20"/>
                <w:szCs w:val="20"/>
              </w:rPr>
              <w:t>XX</w:t>
            </w:r>
            <w:proofErr w:type="spellEnd"/>
          </w:p>
          <w:p w:rsidR="00490ED8" w:rsidRPr="008B7F65" w:rsidRDefault="004F0444" w:rsidP="00FA4445">
            <w:pPr>
              <w:tabs>
                <w:tab w:val="right" w:pos="9639"/>
              </w:tabs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E-Mail</w:t>
            </w:r>
          </w:p>
          <w:p w:rsidR="00490ED8" w:rsidRPr="008B7F65" w:rsidRDefault="0033347C" w:rsidP="00FA4445">
            <w:pPr>
              <w:pStyle w:val="Text9"/>
              <w:tabs>
                <w:tab w:val="right" w:pos="9639"/>
              </w:tabs>
              <w:rPr>
                <w:rFonts w:cs="Calibri"/>
                <w:sz w:val="20"/>
                <w:szCs w:val="20"/>
              </w:rPr>
            </w:pPr>
            <w:r w:rsidRPr="008B7F65">
              <w:rPr>
                <w:rFonts w:cs="Calibri"/>
                <w:sz w:val="20"/>
                <w:szCs w:val="20"/>
              </w:rPr>
              <w:t>www.</w:t>
            </w:r>
            <w:r w:rsidR="004F0444">
              <w:rPr>
                <w:rFonts w:cs="Calibri"/>
                <w:sz w:val="20"/>
                <w:szCs w:val="20"/>
              </w:rPr>
              <w:t>xxx</w:t>
            </w:r>
            <w:r w:rsidRPr="008B7F65">
              <w:rPr>
                <w:rFonts w:cs="Calibri"/>
                <w:sz w:val="20"/>
                <w:szCs w:val="20"/>
              </w:rPr>
              <w:t>.ch</w:t>
            </w:r>
          </w:p>
          <w:p w:rsidR="00490ED8" w:rsidRPr="008B7F65" w:rsidRDefault="00490ED8" w:rsidP="00FA4445">
            <w:pPr>
              <w:pStyle w:val="Text9"/>
              <w:tabs>
                <w:tab w:val="right" w:pos="9639"/>
              </w:tabs>
              <w:rPr>
                <w:sz w:val="20"/>
                <w:szCs w:val="20"/>
              </w:rPr>
            </w:pPr>
          </w:p>
          <w:p w:rsidR="00490ED8" w:rsidRPr="008B7F65" w:rsidRDefault="00490ED8" w:rsidP="00FA4445">
            <w:pPr>
              <w:pStyle w:val="Text9"/>
              <w:tabs>
                <w:tab w:val="right" w:pos="9639"/>
              </w:tabs>
              <w:rPr>
                <w:sz w:val="20"/>
                <w:szCs w:val="20"/>
              </w:rPr>
            </w:pPr>
          </w:p>
        </w:tc>
        <w:tc>
          <w:tcPr>
            <w:tcW w:w="4554" w:type="dxa"/>
          </w:tcPr>
          <w:p w:rsidR="00490ED8" w:rsidRPr="008B7F65" w:rsidRDefault="00490ED8" w:rsidP="00FA4445">
            <w:pPr>
              <w:tabs>
                <w:tab w:val="right" w:pos="9639"/>
              </w:tabs>
              <w:rPr>
                <w:sz w:val="20"/>
                <w:szCs w:val="20"/>
              </w:rPr>
            </w:pPr>
            <w:bookmarkStart w:id="0" w:name="Adresse"/>
          </w:p>
          <w:p w:rsidR="00490ED8" w:rsidRPr="008B7F65" w:rsidRDefault="00490ED8" w:rsidP="00FA4445">
            <w:pPr>
              <w:tabs>
                <w:tab w:val="right" w:pos="9639"/>
              </w:tabs>
              <w:rPr>
                <w:sz w:val="20"/>
                <w:szCs w:val="20"/>
              </w:rPr>
            </w:pPr>
          </w:p>
          <w:p w:rsidR="004B7538" w:rsidRPr="008B7F65" w:rsidRDefault="004B7538" w:rsidP="00FA4445">
            <w:pPr>
              <w:tabs>
                <w:tab w:val="right" w:pos="9639"/>
              </w:tabs>
              <w:rPr>
                <w:sz w:val="20"/>
                <w:szCs w:val="20"/>
              </w:rPr>
            </w:pPr>
          </w:p>
          <w:bookmarkEnd w:id="0"/>
          <w:p w:rsidR="00490ED8" w:rsidRPr="008B7F65" w:rsidRDefault="00490ED8" w:rsidP="00FA4445">
            <w:pPr>
              <w:tabs>
                <w:tab w:val="left" w:pos="619"/>
                <w:tab w:val="right" w:pos="4162"/>
                <w:tab w:val="right" w:pos="9639"/>
              </w:tabs>
              <w:rPr>
                <w:sz w:val="18"/>
                <w:szCs w:val="20"/>
              </w:rPr>
            </w:pPr>
          </w:p>
          <w:p w:rsidR="004B7538" w:rsidRPr="008B7F65" w:rsidRDefault="0033347C" w:rsidP="00FA4445">
            <w:pPr>
              <w:pStyle w:val="Textkrper"/>
              <w:tabs>
                <w:tab w:val="right" w:pos="4164"/>
                <w:tab w:val="right" w:pos="9639"/>
              </w:tabs>
              <w:spacing w:after="120"/>
              <w:rPr>
                <w:rFonts w:ascii="Calibri" w:hAnsi="Calibri" w:cs="Arial"/>
                <w:color w:val="333333"/>
                <w:sz w:val="22"/>
                <w:u w:val="single"/>
                <w:lang w:val="de-CH"/>
              </w:rPr>
            </w:pPr>
            <w:r w:rsidRPr="008B7F65">
              <w:rPr>
                <w:rFonts w:ascii="Calibri" w:eastAsia="Cambria" w:hAnsi="Calibri"/>
                <w:b/>
                <w:color w:val="333333"/>
                <w:sz w:val="28"/>
                <w:szCs w:val="24"/>
                <w:u w:val="single"/>
                <w:lang w:val="de-CH" w:eastAsia="en-US"/>
              </w:rPr>
              <w:t>P.P.</w:t>
            </w:r>
            <w:r w:rsidRPr="008B7F65">
              <w:rPr>
                <w:rFonts w:ascii="Calibri" w:eastAsia="Cambria" w:hAnsi="Calibri"/>
                <w:color w:val="333333"/>
                <w:sz w:val="22"/>
                <w:szCs w:val="24"/>
                <w:u w:val="single"/>
                <w:lang w:val="de-CH" w:eastAsia="en-US"/>
              </w:rPr>
              <w:t xml:space="preserve"> </w:t>
            </w:r>
            <w:r w:rsidR="00AB25B2" w:rsidRPr="008B7F65">
              <w:rPr>
                <w:rFonts w:ascii="Calibri" w:eastAsia="Cambria" w:hAnsi="Calibri"/>
                <w:color w:val="333333"/>
                <w:sz w:val="16"/>
                <w:szCs w:val="16"/>
                <w:u w:val="single"/>
                <w:lang w:val="de-CH" w:eastAsia="en-US"/>
              </w:rPr>
              <w:t xml:space="preserve">Steueramt, </w:t>
            </w:r>
            <w:r w:rsidR="004F0444">
              <w:rPr>
                <w:rFonts w:ascii="Calibri" w:eastAsia="Cambria" w:hAnsi="Calibri"/>
                <w:color w:val="333333"/>
                <w:sz w:val="16"/>
                <w:szCs w:val="16"/>
                <w:u w:val="single"/>
                <w:lang w:val="de-CH" w:eastAsia="en-US"/>
              </w:rPr>
              <w:t>Adresse, Ort</w:t>
            </w:r>
            <w:r w:rsidR="004B7538" w:rsidRPr="008B7F65">
              <w:rPr>
                <w:rFonts w:ascii="Calibri" w:hAnsi="Calibri" w:cs="Arial"/>
                <w:color w:val="333333"/>
                <w:sz w:val="16"/>
                <w:szCs w:val="16"/>
                <w:u w:val="single"/>
                <w:lang w:val="de-CH"/>
              </w:rPr>
              <w:tab/>
            </w:r>
            <w:r w:rsidRPr="008B7F65">
              <w:rPr>
                <w:rFonts w:ascii="Calibri" w:eastAsia="Cambria" w:hAnsi="Calibri"/>
                <w:color w:val="333333"/>
                <w:sz w:val="16"/>
                <w:szCs w:val="16"/>
                <w:u w:val="single"/>
                <w:lang w:val="de-CH" w:eastAsia="en-US"/>
              </w:rPr>
              <w:t xml:space="preserve"> Post CH AG</w:t>
            </w:r>
          </w:p>
          <w:p w:rsidR="00490ED8" w:rsidRPr="008B7F65" w:rsidRDefault="0033347C" w:rsidP="00FA4445">
            <w:pPr>
              <w:pStyle w:val="Textkrper"/>
              <w:tabs>
                <w:tab w:val="right" w:pos="9639"/>
              </w:tabs>
              <w:rPr>
                <w:rFonts w:ascii="Calibri" w:eastAsiaTheme="minorEastAsia" w:hAnsi="Calibri" w:cs="Calibri"/>
                <w:color w:val="333333"/>
                <w:sz w:val="20"/>
                <w:szCs w:val="22"/>
                <w:lang w:val="de-CH" w:eastAsia="de-CH"/>
              </w:rPr>
            </w:pPr>
            <w:r w:rsidRPr="008B7F65">
              <w:rPr>
                <w:rFonts w:ascii="Calibri" w:eastAsiaTheme="minorEastAsia" w:hAnsi="Calibri" w:cs="Calibri"/>
                <w:color w:val="333333"/>
                <w:sz w:val="20"/>
                <w:szCs w:val="22"/>
                <w:lang w:val="de-CH" w:eastAsia="de-CH"/>
              </w:rPr>
              <w:t>Vorname Name EM</w:t>
            </w:r>
          </w:p>
          <w:p w:rsidR="000229A8" w:rsidRPr="008B7F65" w:rsidRDefault="0033347C" w:rsidP="00FA4445">
            <w:pPr>
              <w:pStyle w:val="Textkrper"/>
              <w:tabs>
                <w:tab w:val="right" w:pos="9639"/>
              </w:tabs>
              <w:rPr>
                <w:rFonts w:ascii="Calibri" w:eastAsiaTheme="minorEastAsia" w:hAnsi="Calibri" w:cs="Calibri"/>
                <w:color w:val="333333"/>
                <w:sz w:val="20"/>
                <w:szCs w:val="22"/>
                <w:lang w:val="de-CH" w:eastAsia="de-CH"/>
              </w:rPr>
            </w:pPr>
            <w:r w:rsidRPr="008B7F65">
              <w:rPr>
                <w:rFonts w:ascii="Calibri" w:eastAsiaTheme="minorEastAsia" w:hAnsi="Calibri" w:cs="Calibri"/>
                <w:color w:val="333333"/>
                <w:sz w:val="20"/>
                <w:szCs w:val="22"/>
                <w:lang w:val="de-CH" w:eastAsia="de-CH"/>
              </w:rPr>
              <w:t>Vorname Name EF</w:t>
            </w:r>
          </w:p>
          <w:p w:rsidR="000229A8" w:rsidRPr="008B7F65" w:rsidRDefault="0033347C" w:rsidP="00FA4445">
            <w:pPr>
              <w:pStyle w:val="Textkrper"/>
              <w:tabs>
                <w:tab w:val="right" w:pos="9639"/>
              </w:tabs>
              <w:rPr>
                <w:rFonts w:ascii="Calibri" w:eastAsiaTheme="minorEastAsia" w:hAnsi="Calibri" w:cs="Calibri"/>
                <w:color w:val="333333"/>
                <w:sz w:val="20"/>
                <w:szCs w:val="22"/>
                <w:lang w:val="de-CH" w:eastAsia="de-CH"/>
              </w:rPr>
            </w:pPr>
            <w:r w:rsidRPr="008B7F65">
              <w:rPr>
                <w:rFonts w:ascii="Calibri" w:eastAsiaTheme="minorEastAsia" w:hAnsi="Calibri" w:cs="Calibri"/>
                <w:color w:val="333333"/>
                <w:sz w:val="20"/>
                <w:szCs w:val="22"/>
                <w:lang w:val="de-CH" w:eastAsia="de-CH"/>
              </w:rPr>
              <w:t xml:space="preserve">Strasse </w:t>
            </w:r>
            <w:proofErr w:type="spellStart"/>
            <w:r w:rsidRPr="008B7F65">
              <w:rPr>
                <w:rFonts w:ascii="Calibri" w:eastAsiaTheme="minorEastAsia" w:hAnsi="Calibri" w:cs="Calibri"/>
                <w:color w:val="333333"/>
                <w:sz w:val="20"/>
                <w:szCs w:val="22"/>
                <w:lang w:val="de-CH" w:eastAsia="de-CH"/>
              </w:rPr>
              <w:t>Nr</w:t>
            </w:r>
            <w:proofErr w:type="spellEnd"/>
          </w:p>
          <w:p w:rsidR="0033347C" w:rsidRPr="008B7F65" w:rsidRDefault="0033347C" w:rsidP="00FA4445">
            <w:pPr>
              <w:pStyle w:val="Textkrper"/>
              <w:tabs>
                <w:tab w:val="right" w:pos="9639"/>
              </w:tabs>
              <w:rPr>
                <w:rFonts w:ascii="Calibri" w:eastAsiaTheme="minorEastAsia" w:hAnsi="Calibri" w:cs="Calibri"/>
                <w:color w:val="333333"/>
                <w:sz w:val="20"/>
                <w:szCs w:val="22"/>
                <w:lang w:val="de-CH" w:eastAsia="de-CH"/>
              </w:rPr>
            </w:pPr>
            <w:r w:rsidRPr="008B7F65">
              <w:rPr>
                <w:rFonts w:ascii="Calibri" w:eastAsiaTheme="minorEastAsia" w:hAnsi="Calibri" w:cs="Calibri"/>
                <w:color w:val="333333"/>
                <w:sz w:val="20"/>
                <w:szCs w:val="22"/>
                <w:lang w:val="de-CH" w:eastAsia="de-CH"/>
              </w:rPr>
              <w:t>PLZ Ort</w:t>
            </w:r>
          </w:p>
          <w:p w:rsidR="000229A8" w:rsidRPr="008B7F65" w:rsidRDefault="000229A8" w:rsidP="00FA4445">
            <w:pPr>
              <w:pStyle w:val="Textkrper"/>
              <w:tabs>
                <w:tab w:val="right" w:pos="9639"/>
              </w:tabs>
              <w:spacing w:before="120"/>
              <w:rPr>
                <w:rFonts w:ascii="Calibri" w:eastAsiaTheme="minorEastAsia" w:hAnsi="Calibri" w:cs="Calibri"/>
                <w:color w:val="333333"/>
                <w:sz w:val="20"/>
                <w:szCs w:val="22"/>
                <w:lang w:val="de-CH" w:eastAsia="de-CH"/>
              </w:rPr>
            </w:pPr>
          </w:p>
        </w:tc>
      </w:tr>
      <w:tr w:rsidR="008B7F65" w:rsidRPr="008B7F65" w:rsidTr="00FA4445">
        <w:trPr>
          <w:trHeight w:val="573"/>
        </w:trPr>
        <w:tc>
          <w:tcPr>
            <w:tcW w:w="5477" w:type="dxa"/>
          </w:tcPr>
          <w:p w:rsidR="00490ED8" w:rsidRPr="008B7F65" w:rsidRDefault="00490ED8" w:rsidP="00FA4445">
            <w:pPr>
              <w:tabs>
                <w:tab w:val="right" w:pos="9639"/>
              </w:tabs>
            </w:pPr>
            <w:r w:rsidRPr="008B7F65">
              <w:fldChar w:fldCharType="begin"/>
            </w:r>
            <w:r w:rsidRPr="008B7F65">
              <w:instrText xml:space="preserve"> TIME \@ "d. MMMM yyyy" </w:instrText>
            </w:r>
            <w:r w:rsidRPr="008B7F65">
              <w:fldChar w:fldCharType="separate"/>
            </w:r>
            <w:r w:rsidR="004F0444">
              <w:rPr>
                <w:noProof/>
              </w:rPr>
              <w:t>11. Mai 2022</w:t>
            </w:r>
            <w:r w:rsidRPr="008B7F65">
              <w:rPr>
                <w:noProof/>
              </w:rPr>
              <w:fldChar w:fldCharType="end"/>
            </w:r>
          </w:p>
        </w:tc>
        <w:tc>
          <w:tcPr>
            <w:tcW w:w="4554" w:type="dxa"/>
          </w:tcPr>
          <w:p w:rsidR="00490ED8" w:rsidRPr="008B7F65" w:rsidRDefault="00490ED8" w:rsidP="00FA4445">
            <w:pPr>
              <w:tabs>
                <w:tab w:val="right" w:pos="9639"/>
              </w:tabs>
            </w:pPr>
          </w:p>
          <w:p w:rsidR="00490ED8" w:rsidRPr="008B7F65" w:rsidRDefault="00490ED8" w:rsidP="00FA4445">
            <w:pPr>
              <w:tabs>
                <w:tab w:val="right" w:pos="9639"/>
              </w:tabs>
            </w:pPr>
          </w:p>
        </w:tc>
      </w:tr>
    </w:tbl>
    <w:p w:rsidR="005564C1" w:rsidRPr="008B7F65" w:rsidRDefault="004F0444" w:rsidP="00FA4445">
      <w:pPr>
        <w:tabs>
          <w:tab w:val="left" w:pos="5670"/>
          <w:tab w:val="right" w:pos="9639"/>
        </w:tabs>
        <w:rPr>
          <w:rFonts w:cs="Calibri"/>
          <w:color w:val="0A74BF"/>
        </w:rPr>
      </w:pPr>
      <w:r w:rsidRPr="004F0444">
        <w:rPr>
          <w:rFonts w:cs="Calibri"/>
          <w:color w:val="0A74BF"/>
        </w:rPr>
        <w:t>Liegenschaft Strasse, PLZ Ort</w:t>
      </w:r>
    </w:p>
    <w:p w:rsidR="004F0444" w:rsidRPr="008B7F65" w:rsidRDefault="004F0444" w:rsidP="00FA4445">
      <w:pPr>
        <w:tabs>
          <w:tab w:val="right" w:pos="9639"/>
        </w:tabs>
        <w:autoSpaceDE w:val="0"/>
        <w:autoSpaceDN w:val="0"/>
        <w:adjustRightInd w:val="0"/>
        <w:rPr>
          <w:rFonts w:cs="Calibri"/>
        </w:rPr>
      </w:pPr>
    </w:p>
    <w:p w:rsidR="00901DB9" w:rsidRPr="008B7F65" w:rsidRDefault="00901DB9" w:rsidP="00FA4445">
      <w:pPr>
        <w:tabs>
          <w:tab w:val="right" w:pos="9639"/>
        </w:tabs>
        <w:autoSpaceDE w:val="0"/>
        <w:autoSpaceDN w:val="0"/>
        <w:adjustRightInd w:val="0"/>
        <w:rPr>
          <w:rFonts w:cs="Calibri"/>
        </w:rPr>
      </w:pPr>
      <w:r w:rsidRPr="008B7F65">
        <w:rPr>
          <w:rFonts w:cs="Calibri"/>
        </w:rPr>
        <w:t xml:space="preserve">Guten Tag Frau </w:t>
      </w:r>
      <w:r w:rsidR="0033347C" w:rsidRPr="008B7F65">
        <w:rPr>
          <w:rFonts w:cs="Calibri"/>
        </w:rPr>
        <w:t>Name</w:t>
      </w:r>
    </w:p>
    <w:p w:rsidR="0033347C" w:rsidRPr="008B7F65" w:rsidRDefault="0033347C" w:rsidP="00FA4445">
      <w:pPr>
        <w:tabs>
          <w:tab w:val="right" w:pos="9639"/>
        </w:tabs>
        <w:autoSpaceDE w:val="0"/>
        <w:autoSpaceDN w:val="0"/>
        <w:adjustRightInd w:val="0"/>
        <w:rPr>
          <w:rFonts w:cs="Calibri"/>
        </w:rPr>
      </w:pPr>
      <w:r w:rsidRPr="008B7F65">
        <w:rPr>
          <w:rFonts w:cs="Calibri"/>
        </w:rPr>
        <w:t>Guten Tag Herr Name</w:t>
      </w:r>
    </w:p>
    <w:p w:rsidR="00901DB9" w:rsidRPr="008B7F65" w:rsidRDefault="00901DB9" w:rsidP="00FA4445">
      <w:pPr>
        <w:tabs>
          <w:tab w:val="right" w:pos="9639"/>
        </w:tabs>
        <w:autoSpaceDE w:val="0"/>
        <w:autoSpaceDN w:val="0"/>
        <w:adjustRightInd w:val="0"/>
        <w:rPr>
          <w:rFonts w:cs="Calibri"/>
        </w:rPr>
      </w:pPr>
    </w:p>
    <w:p w:rsidR="004F0444" w:rsidRPr="004F0444" w:rsidRDefault="004F0444" w:rsidP="004F0444">
      <w:pPr>
        <w:ind w:right="67" w:hanging="10"/>
        <w:rPr>
          <w:rFonts w:eastAsia="Calibri" w:cs="Calibri"/>
          <w:color w:val="000000"/>
        </w:rPr>
      </w:pPr>
      <w:r w:rsidRPr="004F0444">
        <w:rPr>
          <w:rFonts w:eastAsia="Calibri" w:cs="Calibri"/>
          <w:color w:val="000000"/>
        </w:rPr>
        <w:t xml:space="preserve">Gemäss uns vorliegender Grundbuchmeldung haben Sie per XX.XX.XXXX die Liegenschaft an der </w:t>
      </w:r>
      <w:r w:rsidRPr="004F0444">
        <w:rPr>
          <w:rFonts w:eastAsia="Calibri" w:cs="Calibri"/>
          <w:i/>
          <w:color w:val="000000"/>
        </w:rPr>
        <w:t>Strasse</w:t>
      </w:r>
      <w:r w:rsidRPr="004F0444">
        <w:rPr>
          <w:rFonts w:eastAsia="Calibri" w:cs="Calibri"/>
          <w:color w:val="000000"/>
        </w:rPr>
        <w:t xml:space="preserve"> in </w:t>
      </w:r>
      <w:r w:rsidRPr="004F0444">
        <w:rPr>
          <w:rFonts w:eastAsia="Calibri" w:cs="Calibri"/>
          <w:i/>
          <w:color w:val="000000"/>
        </w:rPr>
        <w:t>PLZ Ort</w:t>
      </w:r>
      <w:r w:rsidRPr="004F0444">
        <w:rPr>
          <w:rFonts w:eastAsia="Calibri" w:cs="Calibri"/>
          <w:color w:val="000000"/>
        </w:rPr>
        <w:t xml:space="preserve"> gekauft. Sie sind M</w:t>
      </w:r>
      <w:r>
        <w:rPr>
          <w:rFonts w:eastAsia="Calibri" w:cs="Calibri"/>
          <w:color w:val="000000"/>
        </w:rPr>
        <w:t>iteigentümer zu einem Drittel.</w:t>
      </w:r>
    </w:p>
    <w:p w:rsidR="004F0444" w:rsidRPr="004F0444" w:rsidRDefault="004F0444" w:rsidP="004F0444">
      <w:pPr>
        <w:ind w:left="5"/>
        <w:rPr>
          <w:rFonts w:eastAsia="Calibri" w:cs="Calibri"/>
          <w:color w:val="000000"/>
        </w:rPr>
      </w:pPr>
    </w:p>
    <w:p w:rsidR="004F0444" w:rsidRPr="004F0444" w:rsidRDefault="004F0444" w:rsidP="004F0444">
      <w:pPr>
        <w:ind w:right="67" w:hanging="10"/>
        <w:rPr>
          <w:rFonts w:eastAsia="Calibri" w:cs="Calibri"/>
          <w:color w:val="000000"/>
        </w:rPr>
      </w:pPr>
      <w:r w:rsidRPr="004F0444">
        <w:rPr>
          <w:rFonts w:eastAsia="Calibri" w:cs="Calibri"/>
          <w:color w:val="000000"/>
        </w:rPr>
        <w:t xml:space="preserve">Aus den Unterlagen ist zu entnehmen, dass </w:t>
      </w:r>
      <w:r w:rsidRPr="004F0444">
        <w:rPr>
          <w:rFonts w:eastAsia="Calibri" w:cs="Calibri"/>
          <w:i/>
          <w:color w:val="000000"/>
        </w:rPr>
        <w:t>Vorname Name</w:t>
      </w:r>
      <w:r w:rsidRPr="004F0444">
        <w:rPr>
          <w:rFonts w:eastAsia="Calibri" w:cs="Calibri"/>
          <w:color w:val="000000"/>
        </w:rPr>
        <w:t xml:space="preserve"> nach wie vor in der Liegenschaft wohnhaft ist.  </w:t>
      </w:r>
    </w:p>
    <w:p w:rsidR="004F0444" w:rsidRPr="004F0444" w:rsidRDefault="004F0444" w:rsidP="004F0444">
      <w:pPr>
        <w:ind w:left="5"/>
        <w:rPr>
          <w:rFonts w:eastAsia="Calibri" w:cs="Calibri"/>
          <w:color w:val="000000"/>
        </w:rPr>
      </w:pPr>
    </w:p>
    <w:p w:rsidR="004F0444" w:rsidRPr="004F0444" w:rsidRDefault="004F0444" w:rsidP="004F0444">
      <w:pPr>
        <w:ind w:right="67" w:hanging="10"/>
        <w:rPr>
          <w:rFonts w:eastAsia="Calibri" w:cs="Calibri"/>
          <w:color w:val="000000"/>
        </w:rPr>
      </w:pPr>
      <w:r w:rsidRPr="004F0444">
        <w:rPr>
          <w:rFonts w:eastAsia="Calibri" w:cs="Calibri"/>
          <w:color w:val="000000"/>
        </w:rPr>
        <w:t xml:space="preserve">Um die Eröffnung der amtlichen Werte (Steuerwert und ev. Eigenmietwert) der oben erwähnten Liegenschaft veranlassen zu können, benötigen wir von Ihnen noch folgende Angaben: </w:t>
      </w:r>
    </w:p>
    <w:p w:rsidR="004F0444" w:rsidRPr="004F0444" w:rsidRDefault="004F0444" w:rsidP="004F0444">
      <w:pPr>
        <w:ind w:left="5"/>
        <w:rPr>
          <w:rFonts w:eastAsia="Calibri" w:cs="Calibri"/>
          <w:color w:val="000000"/>
        </w:rPr>
      </w:pPr>
    </w:p>
    <w:p w:rsidR="004F0444" w:rsidRPr="004F0444" w:rsidRDefault="004F0444" w:rsidP="004F0444">
      <w:pPr>
        <w:numPr>
          <w:ilvl w:val="0"/>
          <w:numId w:val="9"/>
        </w:numPr>
        <w:spacing w:after="160" w:line="248" w:lineRule="auto"/>
        <w:ind w:right="67" w:hanging="720"/>
        <w:rPr>
          <w:rFonts w:eastAsia="Calibri" w:cs="Calibri"/>
          <w:color w:val="000000"/>
        </w:rPr>
      </w:pPr>
      <w:r w:rsidRPr="004F0444">
        <w:rPr>
          <w:rFonts w:eastAsia="Calibri" w:cs="Calibri"/>
          <w:color w:val="000000"/>
        </w:rPr>
        <w:t>Die Liegenschaft steht</w:t>
      </w:r>
      <w:r w:rsidRPr="004F0444">
        <w:rPr>
          <w:rFonts w:eastAsia="Calibri" w:cs="Calibri"/>
          <w:i/>
          <w:color w:val="000000"/>
        </w:rPr>
        <w:t xml:space="preserve"> Vorname Name</w:t>
      </w:r>
      <w:r w:rsidRPr="004F0444">
        <w:rPr>
          <w:rFonts w:eastAsia="Calibri" w:cs="Calibri"/>
          <w:color w:val="000000"/>
        </w:rPr>
        <w:t xml:space="preserve"> zur unentgeltlichen Benützung zur Verfügung. </w:t>
      </w:r>
    </w:p>
    <w:p w:rsidR="004F0444" w:rsidRPr="004F0444" w:rsidRDefault="004F0444" w:rsidP="004F0444">
      <w:pPr>
        <w:spacing w:line="120" w:lineRule="auto"/>
        <w:ind w:left="6"/>
        <w:rPr>
          <w:rFonts w:eastAsia="Calibri" w:cs="Calibri"/>
          <w:color w:val="000000"/>
        </w:rPr>
      </w:pPr>
    </w:p>
    <w:p w:rsidR="004F0444" w:rsidRPr="004F0444" w:rsidRDefault="004F0444" w:rsidP="004F0444">
      <w:pPr>
        <w:numPr>
          <w:ilvl w:val="0"/>
          <w:numId w:val="9"/>
        </w:numPr>
        <w:spacing w:after="160" w:line="248" w:lineRule="auto"/>
        <w:ind w:right="67" w:hanging="720"/>
        <w:rPr>
          <w:rFonts w:eastAsia="Calibri" w:cs="Calibri"/>
          <w:color w:val="000000"/>
        </w:rPr>
      </w:pPr>
      <w:r w:rsidRPr="004F0444">
        <w:rPr>
          <w:rFonts w:eastAsia="Calibri" w:cs="Calibri"/>
          <w:color w:val="000000"/>
        </w:rPr>
        <w:t xml:space="preserve">Die Liegenschaft wird vermietet, wenn ja ab wann? </w:t>
      </w:r>
      <w:r>
        <w:rPr>
          <w:rFonts w:eastAsia="Calibri" w:cs="Calibri"/>
          <w:color w:val="000000"/>
        </w:rPr>
        <w:br/>
      </w:r>
      <w:r w:rsidRPr="004F0444">
        <w:rPr>
          <w:rFonts w:eastAsia="Calibri" w:cs="Calibri"/>
          <w:color w:val="000000"/>
        </w:rPr>
        <w:t xml:space="preserve">(bitte Kopie des Mietvertrages einreichen) </w:t>
      </w:r>
    </w:p>
    <w:p w:rsidR="004F0444" w:rsidRPr="004F0444" w:rsidRDefault="004F0444" w:rsidP="004F0444">
      <w:pPr>
        <w:spacing w:line="120" w:lineRule="auto"/>
        <w:ind w:left="6"/>
        <w:rPr>
          <w:rFonts w:eastAsia="Calibri" w:cs="Calibri"/>
          <w:color w:val="000000"/>
        </w:rPr>
      </w:pPr>
    </w:p>
    <w:p w:rsidR="004F0444" w:rsidRPr="004F0444" w:rsidRDefault="004F0444" w:rsidP="004F0444">
      <w:pPr>
        <w:numPr>
          <w:ilvl w:val="0"/>
          <w:numId w:val="9"/>
        </w:numPr>
        <w:spacing w:after="29" w:line="248" w:lineRule="auto"/>
        <w:ind w:right="67" w:hanging="720"/>
        <w:rPr>
          <w:rFonts w:eastAsia="Calibri" w:cs="Calibri"/>
          <w:color w:val="000000"/>
        </w:rPr>
      </w:pPr>
      <w:r w:rsidRPr="004F0444">
        <w:rPr>
          <w:rFonts w:eastAsia="Calibri" w:cs="Calibri"/>
          <w:color w:val="000000"/>
        </w:rPr>
        <w:t xml:space="preserve">Die Liegenschaft wird zu einem späteren Zeitpunkt selbst bewohnt, wenn ja ab wann? </w:t>
      </w:r>
    </w:p>
    <w:p w:rsidR="004F0444" w:rsidRPr="004F0444" w:rsidRDefault="004F0444" w:rsidP="004F0444">
      <w:pPr>
        <w:spacing w:line="120" w:lineRule="auto"/>
        <w:ind w:left="6"/>
        <w:rPr>
          <w:rFonts w:eastAsia="Calibri" w:cs="Calibri"/>
          <w:color w:val="000000"/>
        </w:rPr>
      </w:pPr>
    </w:p>
    <w:p w:rsidR="004F0444" w:rsidRPr="004F0444" w:rsidRDefault="004F0444" w:rsidP="004F0444">
      <w:pPr>
        <w:numPr>
          <w:ilvl w:val="0"/>
          <w:numId w:val="9"/>
        </w:numPr>
        <w:spacing w:after="26" w:line="248" w:lineRule="auto"/>
        <w:ind w:right="67" w:hanging="720"/>
        <w:rPr>
          <w:rFonts w:eastAsia="Calibri" w:cs="Calibri"/>
          <w:color w:val="000000"/>
        </w:rPr>
      </w:pPr>
      <w:r w:rsidRPr="004F0444">
        <w:rPr>
          <w:rFonts w:eastAsia="Calibri" w:cs="Calibri"/>
          <w:color w:val="000000"/>
        </w:rPr>
        <w:t xml:space="preserve">Die Liegenschaft wird zurzeit noch renoviert / umgebaut. Wann ist die Renovation oder der Umbau zu Ende? </w:t>
      </w:r>
      <w:bookmarkStart w:id="1" w:name="_GoBack"/>
      <w:bookmarkEnd w:id="1"/>
    </w:p>
    <w:p w:rsidR="004F0444" w:rsidRPr="004F0444" w:rsidRDefault="004F0444" w:rsidP="004F0444">
      <w:pPr>
        <w:ind w:left="5"/>
        <w:rPr>
          <w:rFonts w:eastAsia="Calibri" w:cs="Calibri"/>
          <w:color w:val="000000"/>
        </w:rPr>
      </w:pPr>
    </w:p>
    <w:p w:rsidR="004F0444" w:rsidRPr="004F0444" w:rsidRDefault="004F0444" w:rsidP="004F0444">
      <w:pPr>
        <w:ind w:left="5"/>
        <w:rPr>
          <w:rFonts w:eastAsia="Calibri" w:cs="Calibri"/>
          <w:color w:val="000000"/>
        </w:rPr>
      </w:pPr>
    </w:p>
    <w:p w:rsidR="004F0444" w:rsidRPr="004F0444" w:rsidRDefault="004F0444" w:rsidP="004F0444">
      <w:pPr>
        <w:ind w:hanging="10"/>
        <w:rPr>
          <w:rFonts w:eastAsia="Calibri" w:cs="Calibri"/>
          <w:color w:val="000000"/>
        </w:rPr>
      </w:pPr>
      <w:r w:rsidRPr="004F0444">
        <w:rPr>
          <w:rFonts w:eastAsia="Calibri" w:cs="Calibri"/>
        </w:rPr>
        <w:t xml:space="preserve">Wir bitten Sie, die Fragen zu beantworten und uns das Schreiben </w:t>
      </w:r>
      <w:r w:rsidRPr="004F0444">
        <w:rPr>
          <w:rFonts w:eastAsia="Calibri" w:cs="Calibri"/>
          <w:b/>
        </w:rPr>
        <w:t>bis zum XX.XX.XXXX</w:t>
      </w:r>
      <w:r w:rsidRPr="004F0444">
        <w:rPr>
          <w:rFonts w:eastAsia="Calibri" w:cs="Calibri"/>
        </w:rPr>
        <w:t xml:space="preserve"> zu retournieren. </w:t>
      </w:r>
    </w:p>
    <w:p w:rsidR="004F0444" w:rsidRPr="004F0444" w:rsidRDefault="004F0444" w:rsidP="004F0444">
      <w:pPr>
        <w:ind w:left="5"/>
        <w:rPr>
          <w:rFonts w:eastAsia="Calibri" w:cs="Calibri"/>
          <w:color w:val="000000"/>
        </w:rPr>
      </w:pPr>
    </w:p>
    <w:p w:rsidR="004F0444" w:rsidRPr="004F0444" w:rsidRDefault="004F0444" w:rsidP="004F0444">
      <w:pPr>
        <w:ind w:hanging="10"/>
        <w:rPr>
          <w:rFonts w:eastAsia="Calibri" w:cs="Calibri"/>
          <w:color w:val="000000"/>
        </w:rPr>
      </w:pPr>
      <w:r w:rsidRPr="004F0444">
        <w:rPr>
          <w:rFonts w:eastAsia="Calibri" w:cs="Calibri"/>
        </w:rPr>
        <w:t xml:space="preserve">Haben Sie weitere Fragen? Wir helfen Ihnen gerne weiter.  </w:t>
      </w:r>
    </w:p>
    <w:p w:rsidR="007B07FF" w:rsidRPr="008B7F65" w:rsidRDefault="007B07FF" w:rsidP="00FA4445">
      <w:pPr>
        <w:tabs>
          <w:tab w:val="right" w:pos="9639"/>
        </w:tabs>
        <w:autoSpaceDE w:val="0"/>
        <w:autoSpaceDN w:val="0"/>
        <w:adjustRightInd w:val="0"/>
        <w:rPr>
          <w:rFonts w:cs="Calibri"/>
        </w:rPr>
      </w:pPr>
    </w:p>
    <w:p w:rsidR="00D8413D" w:rsidRPr="008B7F65" w:rsidRDefault="00D8413D" w:rsidP="00FA4445">
      <w:pPr>
        <w:tabs>
          <w:tab w:val="right" w:pos="9639"/>
        </w:tabs>
        <w:autoSpaceDE w:val="0"/>
        <w:autoSpaceDN w:val="0"/>
        <w:adjustRightInd w:val="0"/>
        <w:rPr>
          <w:rFonts w:cs="Calibri"/>
        </w:rPr>
        <w:sectPr w:rsidR="00D8413D" w:rsidRPr="008B7F65" w:rsidSect="00490ED8">
          <w:headerReference w:type="default" r:id="rId12"/>
          <w:headerReference w:type="first" r:id="rId13"/>
          <w:type w:val="continuous"/>
          <w:pgSz w:w="11906" w:h="16838" w:code="9"/>
          <w:pgMar w:top="1843" w:right="991" w:bottom="1134" w:left="1276" w:header="454" w:footer="709" w:gutter="0"/>
          <w:cols w:space="708"/>
          <w:formProt w:val="0"/>
          <w:titlePg/>
          <w:docGrid w:linePitch="360"/>
        </w:sectPr>
      </w:pPr>
    </w:p>
    <w:p w:rsidR="00901DB9" w:rsidRPr="008B7F65" w:rsidRDefault="00901DB9" w:rsidP="00FA4445">
      <w:pPr>
        <w:tabs>
          <w:tab w:val="right" w:pos="9639"/>
        </w:tabs>
        <w:autoSpaceDE w:val="0"/>
        <w:autoSpaceDN w:val="0"/>
        <w:adjustRightInd w:val="0"/>
        <w:rPr>
          <w:rFonts w:cs="Calibri"/>
        </w:rPr>
      </w:pPr>
      <w:r w:rsidRPr="008B7F65">
        <w:rPr>
          <w:rFonts w:cs="Calibri"/>
        </w:rPr>
        <w:t>Freundliche Grüsse</w:t>
      </w:r>
    </w:p>
    <w:p w:rsidR="00901DB9" w:rsidRPr="008B7F65" w:rsidRDefault="00901DB9" w:rsidP="00FA4445">
      <w:pPr>
        <w:tabs>
          <w:tab w:val="right" w:pos="9639"/>
        </w:tabs>
        <w:autoSpaceDE w:val="0"/>
        <w:autoSpaceDN w:val="0"/>
        <w:adjustRightInd w:val="0"/>
        <w:rPr>
          <w:rFonts w:cs="Calibri"/>
        </w:rPr>
      </w:pPr>
      <w:r w:rsidRPr="008B7F65">
        <w:rPr>
          <w:rFonts w:cs="Calibri"/>
        </w:rPr>
        <w:t xml:space="preserve">Steueramt </w:t>
      </w:r>
      <w:r w:rsidR="0033347C" w:rsidRPr="008B7F65">
        <w:rPr>
          <w:rFonts w:cs="Calibri"/>
        </w:rPr>
        <w:t>Zofingen</w:t>
      </w:r>
    </w:p>
    <w:p w:rsidR="00901DB9" w:rsidRPr="008B7F65" w:rsidRDefault="00901DB9" w:rsidP="00FA4445">
      <w:pPr>
        <w:tabs>
          <w:tab w:val="right" w:pos="9639"/>
        </w:tabs>
        <w:autoSpaceDE w:val="0"/>
        <w:autoSpaceDN w:val="0"/>
        <w:adjustRightInd w:val="0"/>
        <w:rPr>
          <w:rFonts w:cs="Calibri"/>
        </w:rPr>
      </w:pPr>
    </w:p>
    <w:p w:rsidR="00901DB9" w:rsidRPr="008B7F65" w:rsidRDefault="00901DB9" w:rsidP="00FA4445">
      <w:pPr>
        <w:tabs>
          <w:tab w:val="right" w:pos="9639"/>
        </w:tabs>
        <w:autoSpaceDE w:val="0"/>
        <w:autoSpaceDN w:val="0"/>
        <w:adjustRightInd w:val="0"/>
        <w:rPr>
          <w:rFonts w:cs="Calibri"/>
        </w:rPr>
      </w:pPr>
    </w:p>
    <w:p w:rsidR="00901DB9" w:rsidRPr="008B7F65" w:rsidRDefault="004F0444" w:rsidP="00BC71EE">
      <w:pPr>
        <w:tabs>
          <w:tab w:val="left" w:pos="2895"/>
        </w:tabs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Vorname Name SB</w:t>
      </w:r>
    </w:p>
    <w:p w:rsidR="0033347C" w:rsidRPr="008B7F65" w:rsidRDefault="004F0444" w:rsidP="00FA4445">
      <w:pPr>
        <w:pStyle w:val="Absender"/>
        <w:tabs>
          <w:tab w:val="right" w:pos="9639"/>
        </w:tabs>
        <w:ind w:left="0"/>
        <w:rPr>
          <w:rFonts w:cs="Calibri"/>
        </w:rPr>
      </w:pPr>
      <w:r>
        <w:rPr>
          <w:rFonts w:cs="Calibri"/>
        </w:rPr>
        <w:t>Funktion</w:t>
      </w:r>
    </w:p>
    <w:p w:rsidR="00BC71EE" w:rsidRDefault="00BC71EE" w:rsidP="0031210B"/>
    <w:p w:rsidR="0031210B" w:rsidRDefault="0031210B" w:rsidP="0031210B"/>
    <w:sectPr w:rsidR="0031210B" w:rsidSect="00972F4D">
      <w:type w:val="continuous"/>
      <w:pgSz w:w="11906" w:h="16838" w:code="9"/>
      <w:pgMar w:top="1843" w:right="454" w:bottom="1134" w:left="1276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444" w:rsidRDefault="004F0444" w:rsidP="00E3718E">
      <w:r>
        <w:separator/>
      </w:r>
    </w:p>
  </w:endnote>
  <w:endnote w:type="continuationSeparator" w:id="0">
    <w:p w:rsidR="004F0444" w:rsidRDefault="004F0444" w:rsidP="00E37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E0228DD-B8E8-45C7-9505-9A5B80DF1A66}"/>
    <w:embedBold r:id="rId2" w:fontKey="{33CD4D25-BA0B-4864-BEEF-1B06F1C34E65}"/>
    <w:embedItalic r:id="rId3" w:fontKey="{10E2B925-7841-472C-99DE-364D2FE9D1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47C" w:rsidRPr="00BC71EE" w:rsidRDefault="0033347C" w:rsidP="0033347C">
    <w:pPr>
      <w:pStyle w:val="Fuzeile"/>
      <w:tabs>
        <w:tab w:val="clear" w:pos="4536"/>
        <w:tab w:val="clear" w:pos="9072"/>
        <w:tab w:val="center" w:pos="4820"/>
        <w:tab w:val="right" w:pos="9639"/>
      </w:tabs>
      <w:rPr>
        <w:color w:val="333333"/>
      </w:rPr>
    </w:pPr>
    <w:r w:rsidRPr="00BC71EE">
      <w:rPr>
        <w:color w:val="333333"/>
        <w:sz w:val="20"/>
        <w:szCs w:val="20"/>
        <w:lang w:val="de-DE"/>
      </w:rPr>
      <w:tab/>
    </w:r>
    <w:r w:rsidRPr="00BC71EE">
      <w:rPr>
        <w:color w:val="333333"/>
        <w:sz w:val="20"/>
        <w:szCs w:val="20"/>
        <w:lang w:val="de-DE"/>
      </w:rPr>
      <w:tab/>
      <w:t xml:space="preserve">Seite </w:t>
    </w:r>
    <w:r w:rsidRPr="00BC71EE">
      <w:rPr>
        <w:bCs/>
        <w:color w:val="333333"/>
        <w:sz w:val="20"/>
        <w:szCs w:val="20"/>
      </w:rPr>
      <w:fldChar w:fldCharType="begin"/>
    </w:r>
    <w:r w:rsidRPr="00BC71EE">
      <w:rPr>
        <w:bCs/>
        <w:color w:val="333333"/>
        <w:sz w:val="20"/>
        <w:szCs w:val="20"/>
      </w:rPr>
      <w:instrText>PAGE  \* Arabic  \* MERGEFORMAT</w:instrText>
    </w:r>
    <w:r w:rsidRPr="00BC71EE">
      <w:rPr>
        <w:bCs/>
        <w:color w:val="333333"/>
        <w:sz w:val="20"/>
        <w:szCs w:val="20"/>
      </w:rPr>
      <w:fldChar w:fldCharType="separate"/>
    </w:r>
    <w:r w:rsidR="004F0444" w:rsidRPr="004F0444">
      <w:rPr>
        <w:bCs/>
        <w:noProof/>
        <w:color w:val="333333"/>
        <w:sz w:val="20"/>
        <w:szCs w:val="20"/>
        <w:lang w:val="de-DE"/>
      </w:rPr>
      <w:t>2</w:t>
    </w:r>
    <w:r w:rsidRPr="00BC71EE">
      <w:rPr>
        <w:bCs/>
        <w:color w:val="333333"/>
        <w:sz w:val="20"/>
        <w:szCs w:val="20"/>
      </w:rPr>
      <w:fldChar w:fldCharType="end"/>
    </w:r>
    <w:r w:rsidRPr="00BC71EE">
      <w:rPr>
        <w:color w:val="333333"/>
        <w:sz w:val="20"/>
        <w:szCs w:val="20"/>
        <w:lang w:val="de-DE"/>
      </w:rPr>
      <w:t xml:space="preserve"> von </w:t>
    </w:r>
    <w:r w:rsidRPr="00BC71EE">
      <w:rPr>
        <w:bCs/>
        <w:color w:val="333333"/>
        <w:sz w:val="20"/>
        <w:szCs w:val="20"/>
      </w:rPr>
      <w:fldChar w:fldCharType="begin"/>
    </w:r>
    <w:r w:rsidRPr="00BC71EE">
      <w:rPr>
        <w:bCs/>
        <w:color w:val="333333"/>
        <w:sz w:val="20"/>
        <w:szCs w:val="20"/>
      </w:rPr>
      <w:instrText>NUMPAGES  \* Arabic  \* MERGEFORMAT</w:instrText>
    </w:r>
    <w:r w:rsidRPr="00BC71EE">
      <w:rPr>
        <w:bCs/>
        <w:color w:val="333333"/>
        <w:sz w:val="20"/>
        <w:szCs w:val="20"/>
      </w:rPr>
      <w:fldChar w:fldCharType="separate"/>
    </w:r>
    <w:r w:rsidR="004F0444" w:rsidRPr="004F0444">
      <w:rPr>
        <w:bCs/>
        <w:noProof/>
        <w:color w:val="333333"/>
        <w:sz w:val="20"/>
        <w:szCs w:val="20"/>
        <w:lang w:val="de-DE"/>
      </w:rPr>
      <w:t>2</w:t>
    </w:r>
    <w:r w:rsidRPr="00BC71EE">
      <w:rPr>
        <w:bCs/>
        <w:color w:val="333333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47C" w:rsidRPr="002825CC" w:rsidRDefault="0033347C" w:rsidP="0033347C">
    <w:pPr>
      <w:pStyle w:val="Fuzeile"/>
      <w:tabs>
        <w:tab w:val="clear" w:pos="4536"/>
        <w:tab w:val="clear" w:pos="9072"/>
        <w:tab w:val="center" w:pos="4820"/>
        <w:tab w:val="right" w:pos="9639"/>
      </w:tabs>
      <w:rPr>
        <w:color w:val="333333"/>
        <w:sz w:val="20"/>
        <w:szCs w:val="20"/>
      </w:rPr>
    </w:pPr>
    <w:r w:rsidRPr="002825CC">
      <w:rPr>
        <w:color w:val="333333"/>
        <w:sz w:val="20"/>
        <w:szCs w:val="20"/>
        <w:lang w:val="de-DE"/>
      </w:rPr>
      <w:tab/>
    </w:r>
    <w:r w:rsidRPr="002825CC">
      <w:rPr>
        <w:color w:val="333333"/>
        <w:sz w:val="20"/>
        <w:szCs w:val="20"/>
        <w:lang w:val="de-DE"/>
      </w:rPr>
      <w:tab/>
      <w:t xml:space="preserve">Seite </w:t>
    </w:r>
    <w:r w:rsidRPr="002825CC">
      <w:rPr>
        <w:bCs/>
        <w:color w:val="333333"/>
        <w:sz w:val="20"/>
        <w:szCs w:val="20"/>
      </w:rPr>
      <w:fldChar w:fldCharType="begin"/>
    </w:r>
    <w:r w:rsidRPr="002825CC">
      <w:rPr>
        <w:bCs/>
        <w:color w:val="333333"/>
        <w:sz w:val="20"/>
        <w:szCs w:val="20"/>
      </w:rPr>
      <w:instrText>PAGE  \* Arabic  \* MERGEFORMAT</w:instrText>
    </w:r>
    <w:r w:rsidRPr="002825CC">
      <w:rPr>
        <w:bCs/>
        <w:color w:val="333333"/>
        <w:sz w:val="20"/>
        <w:szCs w:val="20"/>
      </w:rPr>
      <w:fldChar w:fldCharType="separate"/>
    </w:r>
    <w:r w:rsidR="004F0444" w:rsidRPr="004F0444">
      <w:rPr>
        <w:bCs/>
        <w:noProof/>
        <w:color w:val="333333"/>
        <w:sz w:val="20"/>
        <w:szCs w:val="20"/>
        <w:lang w:val="de-DE"/>
      </w:rPr>
      <w:t>1</w:t>
    </w:r>
    <w:r w:rsidRPr="002825CC">
      <w:rPr>
        <w:bCs/>
        <w:color w:val="333333"/>
        <w:sz w:val="20"/>
        <w:szCs w:val="20"/>
      </w:rPr>
      <w:fldChar w:fldCharType="end"/>
    </w:r>
    <w:r w:rsidRPr="002825CC">
      <w:rPr>
        <w:color w:val="333333"/>
        <w:sz w:val="20"/>
        <w:szCs w:val="20"/>
        <w:lang w:val="de-DE"/>
      </w:rPr>
      <w:t xml:space="preserve"> von </w:t>
    </w:r>
    <w:r w:rsidRPr="002825CC">
      <w:rPr>
        <w:bCs/>
        <w:color w:val="333333"/>
        <w:sz w:val="20"/>
        <w:szCs w:val="20"/>
      </w:rPr>
      <w:fldChar w:fldCharType="begin"/>
    </w:r>
    <w:r w:rsidRPr="002825CC">
      <w:rPr>
        <w:bCs/>
        <w:color w:val="333333"/>
        <w:sz w:val="20"/>
        <w:szCs w:val="20"/>
      </w:rPr>
      <w:instrText>NUMPAGES  \* Arabic  \* MERGEFORMAT</w:instrText>
    </w:r>
    <w:r w:rsidRPr="002825CC">
      <w:rPr>
        <w:bCs/>
        <w:color w:val="333333"/>
        <w:sz w:val="20"/>
        <w:szCs w:val="20"/>
      </w:rPr>
      <w:fldChar w:fldCharType="separate"/>
    </w:r>
    <w:r w:rsidR="004F0444" w:rsidRPr="004F0444">
      <w:rPr>
        <w:bCs/>
        <w:noProof/>
        <w:color w:val="333333"/>
        <w:sz w:val="20"/>
        <w:szCs w:val="20"/>
        <w:lang w:val="de-DE"/>
      </w:rPr>
      <w:t>1</w:t>
    </w:r>
    <w:r w:rsidRPr="002825CC">
      <w:rPr>
        <w:bCs/>
        <w:color w:val="333333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444" w:rsidRDefault="004F0444" w:rsidP="00E3718E">
      <w:r>
        <w:separator/>
      </w:r>
    </w:p>
  </w:footnote>
  <w:footnote w:type="continuationSeparator" w:id="0">
    <w:p w:rsidR="004F0444" w:rsidRDefault="004F0444" w:rsidP="00E37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450" w:rsidRDefault="00663450" w:rsidP="00BF7723">
    <w:pPr>
      <w:pStyle w:val="Kopfzeile"/>
    </w:pPr>
  </w:p>
  <w:p w:rsidR="00663450" w:rsidRDefault="00663450" w:rsidP="00BF7723">
    <w:pPr>
      <w:pStyle w:val="Kopfzeile"/>
    </w:pPr>
  </w:p>
  <w:p w:rsidR="00663450" w:rsidRDefault="00663450" w:rsidP="00BF7723">
    <w:pPr>
      <w:pStyle w:val="Kopfzeile"/>
    </w:pPr>
  </w:p>
  <w:p w:rsidR="00663450" w:rsidRPr="00BF7723" w:rsidRDefault="00663450" w:rsidP="00BF7723">
    <w:pPr>
      <w:pStyle w:val="Kopfzeile"/>
      <w:tabs>
        <w:tab w:val="clear" w:pos="9072"/>
        <w:tab w:val="right" w:pos="9781"/>
      </w:tabs>
      <w:rPr>
        <w:u w:val="single"/>
      </w:rPr>
    </w:pPr>
    <w:r>
      <w:rPr>
        <w:u w:val="single"/>
      </w:rPr>
      <w:tab/>
    </w:r>
    <w:r>
      <w:rPr>
        <w:u w:val="single"/>
      </w:rPr>
      <w:tab/>
    </w:r>
    <w:r w:rsidR="00572BB1" w:rsidRPr="00BF7723">
      <w:rPr>
        <w:u w:val="single"/>
      </w:rPr>
      <w:fldChar w:fldCharType="begin"/>
    </w:r>
    <w:r w:rsidRPr="00BF7723">
      <w:rPr>
        <w:u w:val="single"/>
      </w:rPr>
      <w:instrText>PAGE   \* MERGEFORMAT</w:instrText>
    </w:r>
    <w:r w:rsidR="00572BB1" w:rsidRPr="00BF7723">
      <w:rPr>
        <w:u w:val="single"/>
      </w:rPr>
      <w:fldChar w:fldCharType="separate"/>
    </w:r>
    <w:r w:rsidRPr="003340D9">
      <w:rPr>
        <w:noProof/>
        <w:u w:val="single"/>
        <w:lang w:val="de-DE"/>
      </w:rPr>
      <w:t>2</w:t>
    </w:r>
    <w:r w:rsidR="00572BB1" w:rsidRPr="00BF7723">
      <w:rPr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450" w:rsidRPr="0033347C" w:rsidRDefault="00663450" w:rsidP="0033347C">
    <w:pPr>
      <w:pStyle w:val="Kopfzeile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425"/>
      <w:gridCol w:w="4214"/>
    </w:tblGrid>
    <w:tr w:rsidR="00663450" w:rsidTr="00E71BF2">
      <w:trPr>
        <w:trHeight w:val="1560"/>
      </w:trPr>
      <w:tc>
        <w:tcPr>
          <w:tcW w:w="5637" w:type="dxa"/>
        </w:tcPr>
        <w:p w:rsidR="00663450" w:rsidRPr="00FF4509" w:rsidRDefault="00663450" w:rsidP="00F66D03">
          <w:pPr>
            <w:pStyle w:val="Text12f"/>
          </w:pPr>
        </w:p>
      </w:tc>
      <w:tc>
        <w:tcPr>
          <w:tcW w:w="4254" w:type="dxa"/>
        </w:tcPr>
        <w:p w:rsidR="00663450" w:rsidRDefault="00663450" w:rsidP="00731B70">
          <w:r>
            <w:rPr>
              <w:noProof/>
            </w:rPr>
            <w:drawing>
              <wp:inline distT="0" distB="0" distL="0" distR="0" wp14:anchorId="5769E6D9" wp14:editId="14CA07A6">
                <wp:extent cx="2026031" cy="1029457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053"/>
                        <a:stretch/>
                      </pic:blipFill>
                      <pic:spPr bwMode="auto">
                        <a:xfrm>
                          <a:off x="0" y="0"/>
                          <a:ext cx="2030095" cy="1031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663450" w:rsidRPr="00127895" w:rsidRDefault="00663450" w:rsidP="00731B70">
    <w:pPr>
      <w:pStyle w:val="Kopfzeil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807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" w15:restartNumberingAfterBreak="0">
    <w:nsid w:val="050E10C5"/>
    <w:multiLevelType w:val="hybridMultilevel"/>
    <w:tmpl w:val="07EC305E"/>
    <w:lvl w:ilvl="0" w:tplc="5D3EA36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61648"/>
    <w:multiLevelType w:val="hybridMultilevel"/>
    <w:tmpl w:val="36804EB8"/>
    <w:lvl w:ilvl="0" w:tplc="FCB67EF6">
      <w:start w:val="5036"/>
      <w:numFmt w:val="bullet"/>
      <w:lvlText w:val="-"/>
      <w:lvlJc w:val="left"/>
      <w:pPr>
        <w:ind w:left="720" w:hanging="360"/>
      </w:pPr>
      <w:rPr>
        <w:rFonts w:ascii="Univers" w:eastAsiaTheme="minorEastAsia" w:hAnsi="Univer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61107"/>
    <w:multiLevelType w:val="hybridMultilevel"/>
    <w:tmpl w:val="DE4C93A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B1327"/>
    <w:multiLevelType w:val="hybridMultilevel"/>
    <w:tmpl w:val="0AB8A292"/>
    <w:lvl w:ilvl="0" w:tplc="58426EA2">
      <w:start w:val="1"/>
      <w:numFmt w:val="bullet"/>
      <w:lvlText w:val="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FEC270">
      <w:start w:val="1"/>
      <w:numFmt w:val="bullet"/>
      <w:lvlText w:val="o"/>
      <w:lvlJc w:val="left"/>
      <w:pPr>
        <w:ind w:left="10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60EA82">
      <w:start w:val="1"/>
      <w:numFmt w:val="bullet"/>
      <w:lvlText w:val="▪"/>
      <w:lvlJc w:val="left"/>
      <w:pPr>
        <w:ind w:left="18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E01680">
      <w:start w:val="1"/>
      <w:numFmt w:val="bullet"/>
      <w:lvlText w:val="•"/>
      <w:lvlJc w:val="left"/>
      <w:pPr>
        <w:ind w:left="25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D0071A">
      <w:start w:val="1"/>
      <w:numFmt w:val="bullet"/>
      <w:lvlText w:val="o"/>
      <w:lvlJc w:val="left"/>
      <w:pPr>
        <w:ind w:left="32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D41F30">
      <w:start w:val="1"/>
      <w:numFmt w:val="bullet"/>
      <w:lvlText w:val="▪"/>
      <w:lvlJc w:val="left"/>
      <w:pPr>
        <w:ind w:left="39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806E6A">
      <w:start w:val="1"/>
      <w:numFmt w:val="bullet"/>
      <w:lvlText w:val="•"/>
      <w:lvlJc w:val="left"/>
      <w:pPr>
        <w:ind w:left="46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FC34AA">
      <w:start w:val="1"/>
      <w:numFmt w:val="bullet"/>
      <w:lvlText w:val="o"/>
      <w:lvlJc w:val="left"/>
      <w:pPr>
        <w:ind w:left="54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DAEB6C">
      <w:start w:val="1"/>
      <w:numFmt w:val="bullet"/>
      <w:lvlText w:val="▪"/>
      <w:lvlJc w:val="left"/>
      <w:pPr>
        <w:ind w:left="61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59560FC"/>
    <w:multiLevelType w:val="hybridMultilevel"/>
    <w:tmpl w:val="FF920E1A"/>
    <w:lvl w:ilvl="0" w:tplc="401E21D0">
      <w:start w:val="1"/>
      <w:numFmt w:val="decimal"/>
      <w:pStyle w:val="Liste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4903DF"/>
    <w:multiLevelType w:val="hybridMultilevel"/>
    <w:tmpl w:val="A7D8ABAA"/>
    <w:lvl w:ilvl="0" w:tplc="ACACB9C0">
      <w:numFmt w:val="bullet"/>
      <w:lvlText w:val="-"/>
      <w:lvlJc w:val="left"/>
      <w:pPr>
        <w:ind w:left="720" w:hanging="360"/>
      </w:pPr>
      <w:rPr>
        <w:rFonts w:ascii="Univers" w:eastAsiaTheme="minorEastAsia" w:hAnsi="Univer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171082"/>
    <w:multiLevelType w:val="multilevel"/>
    <w:tmpl w:val="08070023"/>
    <w:lvl w:ilvl="0">
      <w:start w:val="1"/>
      <w:numFmt w:val="upperRoman"/>
      <w:pStyle w:val="berschrift1"/>
      <w:lvlText w:val="Artikel %1."/>
      <w:lvlJc w:val="left"/>
      <w:pPr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 w15:restartNumberingAfterBreak="0">
    <w:nsid w:val="65732D89"/>
    <w:multiLevelType w:val="hybridMultilevel"/>
    <w:tmpl w:val="2796F2C6"/>
    <w:lvl w:ilvl="0" w:tplc="7E4CAB7C">
      <w:start w:val="5036"/>
      <w:numFmt w:val="bullet"/>
      <w:lvlText w:val="-"/>
      <w:lvlJc w:val="left"/>
      <w:pPr>
        <w:ind w:left="720" w:hanging="360"/>
      </w:pPr>
      <w:rPr>
        <w:rFonts w:ascii="Univers" w:eastAsiaTheme="minorEastAsia" w:hAnsi="Univer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5"/>
  </w:num>
  <w:num w:numId="6">
    <w:abstractNumId w:val="8"/>
  </w:num>
  <w:num w:numId="7">
    <w:abstractNumId w:val="2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ocumentProtection w:edit="forms" w:enforcement="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444"/>
    <w:rsid w:val="000038F5"/>
    <w:rsid w:val="0000462A"/>
    <w:rsid w:val="00013384"/>
    <w:rsid w:val="00016BDD"/>
    <w:rsid w:val="000229A8"/>
    <w:rsid w:val="00044EAB"/>
    <w:rsid w:val="00045BD7"/>
    <w:rsid w:val="00062467"/>
    <w:rsid w:val="00063736"/>
    <w:rsid w:val="000726CD"/>
    <w:rsid w:val="00073564"/>
    <w:rsid w:val="00075A1D"/>
    <w:rsid w:val="00084D64"/>
    <w:rsid w:val="000861D7"/>
    <w:rsid w:val="000A104C"/>
    <w:rsid w:val="000B3A0A"/>
    <w:rsid w:val="000C447A"/>
    <w:rsid w:val="000C5346"/>
    <w:rsid w:val="000D1A6C"/>
    <w:rsid w:val="000D3A8B"/>
    <w:rsid w:val="000F3982"/>
    <w:rsid w:val="000F466F"/>
    <w:rsid w:val="00106448"/>
    <w:rsid w:val="001101E2"/>
    <w:rsid w:val="00120253"/>
    <w:rsid w:val="00123363"/>
    <w:rsid w:val="00127895"/>
    <w:rsid w:val="00127C7F"/>
    <w:rsid w:val="00127F63"/>
    <w:rsid w:val="00136ABC"/>
    <w:rsid w:val="0014365A"/>
    <w:rsid w:val="00172574"/>
    <w:rsid w:val="00174974"/>
    <w:rsid w:val="00184963"/>
    <w:rsid w:val="00184B21"/>
    <w:rsid w:val="00194F7C"/>
    <w:rsid w:val="001A06FB"/>
    <w:rsid w:val="001A7839"/>
    <w:rsid w:val="001B26C4"/>
    <w:rsid w:val="001B67D7"/>
    <w:rsid w:val="001C05FB"/>
    <w:rsid w:val="001C1EAF"/>
    <w:rsid w:val="001C5423"/>
    <w:rsid w:val="001C5533"/>
    <w:rsid w:val="001D1263"/>
    <w:rsid w:val="001D587D"/>
    <w:rsid w:val="001D7E8D"/>
    <w:rsid w:val="001F097A"/>
    <w:rsid w:val="00214093"/>
    <w:rsid w:val="00217463"/>
    <w:rsid w:val="0022334B"/>
    <w:rsid w:val="0023362D"/>
    <w:rsid w:val="0024137C"/>
    <w:rsid w:val="00250BD8"/>
    <w:rsid w:val="0026548F"/>
    <w:rsid w:val="00274FE6"/>
    <w:rsid w:val="002825CC"/>
    <w:rsid w:val="00282F5A"/>
    <w:rsid w:val="00297009"/>
    <w:rsid w:val="00297D26"/>
    <w:rsid w:val="002A40CD"/>
    <w:rsid w:val="002B336B"/>
    <w:rsid w:val="002B7596"/>
    <w:rsid w:val="002C00BF"/>
    <w:rsid w:val="002C1483"/>
    <w:rsid w:val="002D44D7"/>
    <w:rsid w:val="002D7879"/>
    <w:rsid w:val="002E63ED"/>
    <w:rsid w:val="002F6EE2"/>
    <w:rsid w:val="00300493"/>
    <w:rsid w:val="003007F5"/>
    <w:rsid w:val="003022F5"/>
    <w:rsid w:val="0031210B"/>
    <w:rsid w:val="003176D7"/>
    <w:rsid w:val="00322301"/>
    <w:rsid w:val="0032290C"/>
    <w:rsid w:val="00322E88"/>
    <w:rsid w:val="003244D5"/>
    <w:rsid w:val="0033347C"/>
    <w:rsid w:val="003340D9"/>
    <w:rsid w:val="003422AF"/>
    <w:rsid w:val="003543A2"/>
    <w:rsid w:val="003544FB"/>
    <w:rsid w:val="00360DD8"/>
    <w:rsid w:val="00363171"/>
    <w:rsid w:val="00371F63"/>
    <w:rsid w:val="0037337A"/>
    <w:rsid w:val="00373605"/>
    <w:rsid w:val="003A0564"/>
    <w:rsid w:val="003A154E"/>
    <w:rsid w:val="003A4F2E"/>
    <w:rsid w:val="003B4C0D"/>
    <w:rsid w:val="003E30CD"/>
    <w:rsid w:val="003F27F3"/>
    <w:rsid w:val="004024C4"/>
    <w:rsid w:val="00406175"/>
    <w:rsid w:val="0040631D"/>
    <w:rsid w:val="00430637"/>
    <w:rsid w:val="00445AEE"/>
    <w:rsid w:val="00457CA9"/>
    <w:rsid w:val="00467A3F"/>
    <w:rsid w:val="004700B9"/>
    <w:rsid w:val="00482877"/>
    <w:rsid w:val="00490ED8"/>
    <w:rsid w:val="00491981"/>
    <w:rsid w:val="004A166E"/>
    <w:rsid w:val="004B7538"/>
    <w:rsid w:val="004D311A"/>
    <w:rsid w:val="004E0522"/>
    <w:rsid w:val="004E2403"/>
    <w:rsid w:val="004F0444"/>
    <w:rsid w:val="004F1E41"/>
    <w:rsid w:val="0050355B"/>
    <w:rsid w:val="005065D6"/>
    <w:rsid w:val="00515148"/>
    <w:rsid w:val="00524B2C"/>
    <w:rsid w:val="00527416"/>
    <w:rsid w:val="00540532"/>
    <w:rsid w:val="00542058"/>
    <w:rsid w:val="00543684"/>
    <w:rsid w:val="00543B9E"/>
    <w:rsid w:val="00554C7B"/>
    <w:rsid w:val="005564C1"/>
    <w:rsid w:val="00560511"/>
    <w:rsid w:val="00572A60"/>
    <w:rsid w:val="00572BB1"/>
    <w:rsid w:val="00574B0E"/>
    <w:rsid w:val="00574D41"/>
    <w:rsid w:val="00576849"/>
    <w:rsid w:val="00596C7B"/>
    <w:rsid w:val="005A0742"/>
    <w:rsid w:val="005B6F7D"/>
    <w:rsid w:val="005D0ED0"/>
    <w:rsid w:val="005D17F2"/>
    <w:rsid w:val="005F2A47"/>
    <w:rsid w:val="005F354E"/>
    <w:rsid w:val="005F44C9"/>
    <w:rsid w:val="00617F42"/>
    <w:rsid w:val="00621D9D"/>
    <w:rsid w:val="00627E96"/>
    <w:rsid w:val="0063511B"/>
    <w:rsid w:val="00635608"/>
    <w:rsid w:val="00636386"/>
    <w:rsid w:val="006420C7"/>
    <w:rsid w:val="00642350"/>
    <w:rsid w:val="00642FAD"/>
    <w:rsid w:val="0064410A"/>
    <w:rsid w:val="00651693"/>
    <w:rsid w:val="0065305B"/>
    <w:rsid w:val="00663450"/>
    <w:rsid w:val="00680EB8"/>
    <w:rsid w:val="00685793"/>
    <w:rsid w:val="0069670D"/>
    <w:rsid w:val="006B3FE9"/>
    <w:rsid w:val="006B51E8"/>
    <w:rsid w:val="006B666D"/>
    <w:rsid w:val="006D304C"/>
    <w:rsid w:val="006E0EEC"/>
    <w:rsid w:val="006E1A5F"/>
    <w:rsid w:val="006E3FC0"/>
    <w:rsid w:val="006E5F10"/>
    <w:rsid w:val="006F2BA7"/>
    <w:rsid w:val="007115E5"/>
    <w:rsid w:val="007132BA"/>
    <w:rsid w:val="0071367E"/>
    <w:rsid w:val="00717219"/>
    <w:rsid w:val="00731B70"/>
    <w:rsid w:val="00737B2E"/>
    <w:rsid w:val="00740041"/>
    <w:rsid w:val="0074417D"/>
    <w:rsid w:val="0075528F"/>
    <w:rsid w:val="0075659C"/>
    <w:rsid w:val="00763CFA"/>
    <w:rsid w:val="00766EA0"/>
    <w:rsid w:val="00771D9F"/>
    <w:rsid w:val="00772785"/>
    <w:rsid w:val="00776470"/>
    <w:rsid w:val="007774D9"/>
    <w:rsid w:val="00796C36"/>
    <w:rsid w:val="007A4099"/>
    <w:rsid w:val="007A4C52"/>
    <w:rsid w:val="007B07FF"/>
    <w:rsid w:val="007B370F"/>
    <w:rsid w:val="007C491B"/>
    <w:rsid w:val="007D3103"/>
    <w:rsid w:val="007E2392"/>
    <w:rsid w:val="007F33E3"/>
    <w:rsid w:val="00803601"/>
    <w:rsid w:val="008068A1"/>
    <w:rsid w:val="008146A0"/>
    <w:rsid w:val="008165A7"/>
    <w:rsid w:val="008178C6"/>
    <w:rsid w:val="008276C8"/>
    <w:rsid w:val="0083519F"/>
    <w:rsid w:val="00847516"/>
    <w:rsid w:val="00853535"/>
    <w:rsid w:val="00854F59"/>
    <w:rsid w:val="008646E4"/>
    <w:rsid w:val="00871491"/>
    <w:rsid w:val="00874A8D"/>
    <w:rsid w:val="008836BB"/>
    <w:rsid w:val="0088655A"/>
    <w:rsid w:val="00887EEB"/>
    <w:rsid w:val="00891DFB"/>
    <w:rsid w:val="0089208A"/>
    <w:rsid w:val="00893E26"/>
    <w:rsid w:val="00894E45"/>
    <w:rsid w:val="008B134E"/>
    <w:rsid w:val="008B1CB7"/>
    <w:rsid w:val="008B7F65"/>
    <w:rsid w:val="008C08B0"/>
    <w:rsid w:val="008C3FF4"/>
    <w:rsid w:val="008C42E7"/>
    <w:rsid w:val="008D0D5C"/>
    <w:rsid w:val="008D7F1A"/>
    <w:rsid w:val="008E0E9C"/>
    <w:rsid w:val="008F5A9E"/>
    <w:rsid w:val="00901DB9"/>
    <w:rsid w:val="00902445"/>
    <w:rsid w:val="0090244F"/>
    <w:rsid w:val="009046AE"/>
    <w:rsid w:val="00915C86"/>
    <w:rsid w:val="00917F6F"/>
    <w:rsid w:val="00923C1D"/>
    <w:rsid w:val="009432C8"/>
    <w:rsid w:val="00945A78"/>
    <w:rsid w:val="009504D8"/>
    <w:rsid w:val="00953E60"/>
    <w:rsid w:val="00957071"/>
    <w:rsid w:val="00960BA0"/>
    <w:rsid w:val="009718D1"/>
    <w:rsid w:val="00972F4D"/>
    <w:rsid w:val="00984627"/>
    <w:rsid w:val="00993848"/>
    <w:rsid w:val="009B28FC"/>
    <w:rsid w:val="009C4360"/>
    <w:rsid w:val="009C5119"/>
    <w:rsid w:val="009D5C9B"/>
    <w:rsid w:val="009D60CD"/>
    <w:rsid w:val="009E5A9F"/>
    <w:rsid w:val="009E5ED5"/>
    <w:rsid w:val="009F31F5"/>
    <w:rsid w:val="009F3D65"/>
    <w:rsid w:val="00A03651"/>
    <w:rsid w:val="00A05E5F"/>
    <w:rsid w:val="00A153F3"/>
    <w:rsid w:val="00A17AA0"/>
    <w:rsid w:val="00A24155"/>
    <w:rsid w:val="00A25DAE"/>
    <w:rsid w:val="00A26240"/>
    <w:rsid w:val="00A3104B"/>
    <w:rsid w:val="00A415C2"/>
    <w:rsid w:val="00A51B0D"/>
    <w:rsid w:val="00A55CA0"/>
    <w:rsid w:val="00A569AD"/>
    <w:rsid w:val="00A577C0"/>
    <w:rsid w:val="00A60A94"/>
    <w:rsid w:val="00A75FEB"/>
    <w:rsid w:val="00A763A0"/>
    <w:rsid w:val="00A80487"/>
    <w:rsid w:val="00A80BF4"/>
    <w:rsid w:val="00A86665"/>
    <w:rsid w:val="00A91A97"/>
    <w:rsid w:val="00A92DF7"/>
    <w:rsid w:val="00AA4D74"/>
    <w:rsid w:val="00AB0ED8"/>
    <w:rsid w:val="00AB25B2"/>
    <w:rsid w:val="00AC3D00"/>
    <w:rsid w:val="00AC4D59"/>
    <w:rsid w:val="00AD32FB"/>
    <w:rsid w:val="00AD5BBE"/>
    <w:rsid w:val="00AE65BE"/>
    <w:rsid w:val="00AE6FD5"/>
    <w:rsid w:val="00AF05C1"/>
    <w:rsid w:val="00AF60E1"/>
    <w:rsid w:val="00B03FD5"/>
    <w:rsid w:val="00B101C4"/>
    <w:rsid w:val="00B10D17"/>
    <w:rsid w:val="00B14AED"/>
    <w:rsid w:val="00B14E14"/>
    <w:rsid w:val="00B15AF4"/>
    <w:rsid w:val="00B23F65"/>
    <w:rsid w:val="00B332F7"/>
    <w:rsid w:val="00B37712"/>
    <w:rsid w:val="00B40E84"/>
    <w:rsid w:val="00B47CE9"/>
    <w:rsid w:val="00B50C0B"/>
    <w:rsid w:val="00B52255"/>
    <w:rsid w:val="00B56D2E"/>
    <w:rsid w:val="00B80275"/>
    <w:rsid w:val="00B84D18"/>
    <w:rsid w:val="00B9379F"/>
    <w:rsid w:val="00B93E0A"/>
    <w:rsid w:val="00BA17AD"/>
    <w:rsid w:val="00BA3C69"/>
    <w:rsid w:val="00BA66E4"/>
    <w:rsid w:val="00BC71EE"/>
    <w:rsid w:val="00BE1DFB"/>
    <w:rsid w:val="00BE625A"/>
    <w:rsid w:val="00BF0BFB"/>
    <w:rsid w:val="00BF1D3F"/>
    <w:rsid w:val="00BF5647"/>
    <w:rsid w:val="00BF7071"/>
    <w:rsid w:val="00BF7723"/>
    <w:rsid w:val="00C12854"/>
    <w:rsid w:val="00C13E64"/>
    <w:rsid w:val="00C211A9"/>
    <w:rsid w:val="00C417EF"/>
    <w:rsid w:val="00C67987"/>
    <w:rsid w:val="00C67AB7"/>
    <w:rsid w:val="00C778E4"/>
    <w:rsid w:val="00C86A6D"/>
    <w:rsid w:val="00C926EE"/>
    <w:rsid w:val="00C96D9E"/>
    <w:rsid w:val="00CA1E9E"/>
    <w:rsid w:val="00CE0540"/>
    <w:rsid w:val="00CF1BC4"/>
    <w:rsid w:val="00D15F0E"/>
    <w:rsid w:val="00D3049A"/>
    <w:rsid w:val="00D329DF"/>
    <w:rsid w:val="00D368ED"/>
    <w:rsid w:val="00D371CA"/>
    <w:rsid w:val="00D373BF"/>
    <w:rsid w:val="00D46BFD"/>
    <w:rsid w:val="00D56A77"/>
    <w:rsid w:val="00D60578"/>
    <w:rsid w:val="00D621EE"/>
    <w:rsid w:val="00D70BAC"/>
    <w:rsid w:val="00D8413D"/>
    <w:rsid w:val="00D924A5"/>
    <w:rsid w:val="00DA0E3E"/>
    <w:rsid w:val="00DA1070"/>
    <w:rsid w:val="00DA1F1B"/>
    <w:rsid w:val="00DB3964"/>
    <w:rsid w:val="00DB7453"/>
    <w:rsid w:val="00DC4A65"/>
    <w:rsid w:val="00DD4C35"/>
    <w:rsid w:val="00DE4015"/>
    <w:rsid w:val="00DE6CDE"/>
    <w:rsid w:val="00E0178F"/>
    <w:rsid w:val="00E13484"/>
    <w:rsid w:val="00E3718E"/>
    <w:rsid w:val="00E43A8C"/>
    <w:rsid w:val="00E45AD5"/>
    <w:rsid w:val="00E520C4"/>
    <w:rsid w:val="00E56867"/>
    <w:rsid w:val="00E57339"/>
    <w:rsid w:val="00E625D5"/>
    <w:rsid w:val="00E64229"/>
    <w:rsid w:val="00E67B6D"/>
    <w:rsid w:val="00E71BF2"/>
    <w:rsid w:val="00E83C55"/>
    <w:rsid w:val="00E94F5E"/>
    <w:rsid w:val="00E951DB"/>
    <w:rsid w:val="00E969AF"/>
    <w:rsid w:val="00E97CB6"/>
    <w:rsid w:val="00EC18EE"/>
    <w:rsid w:val="00ED05F5"/>
    <w:rsid w:val="00ED38C9"/>
    <w:rsid w:val="00ED7D8D"/>
    <w:rsid w:val="00EE2E0A"/>
    <w:rsid w:val="00EF4A32"/>
    <w:rsid w:val="00F128CD"/>
    <w:rsid w:val="00F201AE"/>
    <w:rsid w:val="00F22424"/>
    <w:rsid w:val="00F241DC"/>
    <w:rsid w:val="00F256A3"/>
    <w:rsid w:val="00F26D42"/>
    <w:rsid w:val="00F35F76"/>
    <w:rsid w:val="00F37DE9"/>
    <w:rsid w:val="00F57A4E"/>
    <w:rsid w:val="00F66D03"/>
    <w:rsid w:val="00F71450"/>
    <w:rsid w:val="00F74924"/>
    <w:rsid w:val="00F75274"/>
    <w:rsid w:val="00F75A63"/>
    <w:rsid w:val="00F85BD2"/>
    <w:rsid w:val="00F91A94"/>
    <w:rsid w:val="00FA4445"/>
    <w:rsid w:val="00FA6C05"/>
    <w:rsid w:val="00FB0298"/>
    <w:rsid w:val="00FB3C8A"/>
    <w:rsid w:val="00FB72DC"/>
    <w:rsid w:val="00FC155A"/>
    <w:rsid w:val="00FC51F5"/>
    <w:rsid w:val="00FC624B"/>
    <w:rsid w:val="00FD0887"/>
    <w:rsid w:val="00FD40AA"/>
    <w:rsid w:val="00FE1200"/>
    <w:rsid w:val="00FE1A61"/>
    <w:rsid w:val="00FF2FF5"/>
    <w:rsid w:val="00FF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E3A1BC9"/>
  <w15:docId w15:val="{6815D01A-F651-4610-8B9E-A0D572882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qFormat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1210B"/>
    <w:pPr>
      <w:spacing w:after="0" w:line="240" w:lineRule="auto"/>
    </w:pPr>
    <w:rPr>
      <w:rFonts w:ascii="Calibri" w:hAnsi="Calibri"/>
      <w:color w:val="333333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86A6D"/>
    <w:pPr>
      <w:keepNext/>
      <w:keepLines/>
      <w:numPr>
        <w:numId w:val="3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86A6D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3718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3718E"/>
  </w:style>
  <w:style w:type="paragraph" w:styleId="Fuzeile">
    <w:name w:val="footer"/>
    <w:basedOn w:val="Standard"/>
    <w:link w:val="FuzeileZchn"/>
    <w:uiPriority w:val="99"/>
    <w:unhideWhenUsed/>
    <w:rsid w:val="0014365A"/>
    <w:pPr>
      <w:tabs>
        <w:tab w:val="center" w:pos="4536"/>
        <w:tab w:val="right" w:pos="9072"/>
      </w:tabs>
    </w:pPr>
    <w:rPr>
      <w:color w:val="808080" w:themeColor="background1" w:themeShade="80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14365A"/>
    <w:rPr>
      <w:color w:val="808080" w:themeColor="background1" w:themeShade="80"/>
      <w:sz w:val="16"/>
    </w:rPr>
  </w:style>
  <w:style w:type="table" w:styleId="Tabellenraster">
    <w:name w:val="Table Grid"/>
    <w:basedOn w:val="NormaleTabelle"/>
    <w:uiPriority w:val="59"/>
    <w:rsid w:val="00E37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718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718E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86A6D"/>
    <w:rPr>
      <w:rFonts w:eastAsiaTheme="majorEastAsia" w:cstheme="majorBidi"/>
      <w:b/>
      <w:bCs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FF4509"/>
    <w:pP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F4509"/>
    <w:rPr>
      <w:rFonts w:asciiTheme="majorHAnsi" w:eastAsiaTheme="majorEastAsia" w:hAnsiTheme="majorHAnsi" w:cstheme="majorBidi"/>
      <w:spacing w:val="5"/>
      <w:kern w:val="28"/>
      <w:sz w:val="28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3718E"/>
    <w:pPr>
      <w:numPr>
        <w:ilvl w:val="1"/>
      </w:numPr>
    </w:pPr>
    <w:rPr>
      <w:rFonts w:asciiTheme="majorHAnsi" w:eastAsiaTheme="majorEastAsia" w:hAnsiTheme="majorHAnsi" w:cstheme="majorBidi"/>
      <w:b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3718E"/>
    <w:rPr>
      <w:rFonts w:asciiTheme="majorHAnsi" w:eastAsiaTheme="majorEastAsia" w:hAnsiTheme="majorHAnsi" w:cstheme="majorBidi"/>
      <w:b/>
      <w:iCs/>
      <w:spacing w:val="15"/>
      <w:sz w:val="24"/>
      <w:szCs w:val="24"/>
    </w:rPr>
  </w:style>
  <w:style w:type="paragraph" w:customStyle="1" w:styleId="Text12f">
    <w:name w:val="Text 12f"/>
    <w:basedOn w:val="Standard"/>
    <w:link w:val="Text12fZchn"/>
    <w:qFormat/>
    <w:rsid w:val="00E71BF2"/>
    <w:pPr>
      <w:spacing w:after="120"/>
    </w:pPr>
    <w:rPr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86A6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ext12fZchn">
    <w:name w:val="Text 12f Zchn"/>
    <w:basedOn w:val="Absatz-Standardschriftart"/>
    <w:link w:val="Text12f"/>
    <w:rsid w:val="00E71BF2"/>
    <w:rPr>
      <w:rFonts w:asciiTheme="minorHAnsi" w:hAnsiTheme="minorHAnsi"/>
      <w:b/>
      <w:sz w:val="24"/>
      <w:szCs w:val="24"/>
    </w:rPr>
  </w:style>
  <w:style w:type="paragraph" w:customStyle="1" w:styleId="Text9">
    <w:name w:val="Text 9"/>
    <w:basedOn w:val="Standard"/>
    <w:link w:val="Text9Zchn"/>
    <w:qFormat/>
    <w:rsid w:val="00FF4509"/>
    <w:rPr>
      <w:sz w:val="18"/>
      <w:szCs w:val="18"/>
    </w:rPr>
  </w:style>
  <w:style w:type="paragraph" w:customStyle="1" w:styleId="Text9f">
    <w:name w:val="Text 9f"/>
    <w:basedOn w:val="Text9"/>
    <w:link w:val="Text9fZchn"/>
    <w:qFormat/>
    <w:rsid w:val="00617F42"/>
    <w:rPr>
      <w:b/>
    </w:rPr>
  </w:style>
  <w:style w:type="character" w:customStyle="1" w:styleId="Text9Zchn">
    <w:name w:val="Text 9 Zchn"/>
    <w:basedOn w:val="Absatz-Standardschriftart"/>
    <w:link w:val="Text9"/>
    <w:rsid w:val="00FF4509"/>
    <w:rPr>
      <w:rFonts w:ascii="Arial" w:hAnsi="Arial"/>
      <w:sz w:val="18"/>
      <w:szCs w:val="18"/>
    </w:rPr>
  </w:style>
  <w:style w:type="paragraph" w:customStyle="1" w:styleId="Brieftitel14f">
    <w:name w:val="Brieftitel 14f"/>
    <w:basedOn w:val="Text12f"/>
    <w:next w:val="Standard"/>
    <w:link w:val="Brieftitel14fZchn"/>
    <w:uiPriority w:val="1"/>
    <w:qFormat/>
    <w:rsid w:val="00F35F76"/>
    <w:pPr>
      <w:spacing w:before="600" w:after="360"/>
    </w:pPr>
    <w:rPr>
      <w:sz w:val="28"/>
      <w:szCs w:val="28"/>
    </w:rPr>
  </w:style>
  <w:style w:type="character" w:customStyle="1" w:styleId="Text9fZchn">
    <w:name w:val="Text 9f Zchn"/>
    <w:basedOn w:val="Text9Zchn"/>
    <w:link w:val="Text9f"/>
    <w:rsid w:val="00617F42"/>
    <w:rPr>
      <w:rFonts w:ascii="Arial" w:hAnsi="Arial"/>
      <w:b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E969AF"/>
    <w:rPr>
      <w:color w:val="808080"/>
    </w:rPr>
  </w:style>
  <w:style w:type="character" w:customStyle="1" w:styleId="Brieftitel14fZchn">
    <w:name w:val="Brieftitel 14f Zchn"/>
    <w:basedOn w:val="Text12fZchn"/>
    <w:link w:val="Brieftitel14f"/>
    <w:uiPriority w:val="1"/>
    <w:rsid w:val="00F35F76"/>
    <w:rPr>
      <w:rFonts w:ascii="Arial" w:hAnsi="Arial"/>
      <w:b/>
      <w:sz w:val="28"/>
      <w:szCs w:val="28"/>
    </w:rPr>
  </w:style>
  <w:style w:type="paragraph" w:customStyle="1" w:styleId="Absender">
    <w:name w:val="Absender"/>
    <w:basedOn w:val="Standard"/>
    <w:link w:val="AbsenderZchn"/>
    <w:uiPriority w:val="1"/>
    <w:qFormat/>
    <w:rsid w:val="00F35F76"/>
    <w:pPr>
      <w:ind w:left="5670"/>
    </w:pPr>
  </w:style>
  <w:style w:type="paragraph" w:customStyle="1" w:styleId="Absender10f">
    <w:name w:val="Absender 10f"/>
    <w:basedOn w:val="Absender"/>
    <w:link w:val="Absender10fZchn"/>
    <w:uiPriority w:val="1"/>
    <w:qFormat/>
    <w:rsid w:val="00F35F76"/>
    <w:rPr>
      <w:b/>
      <w:sz w:val="20"/>
    </w:rPr>
  </w:style>
  <w:style w:type="character" w:customStyle="1" w:styleId="AbsenderZchn">
    <w:name w:val="Absender Zchn"/>
    <w:basedOn w:val="Absatz-Standardschriftart"/>
    <w:link w:val="Absender"/>
    <w:uiPriority w:val="1"/>
    <w:rsid w:val="00430637"/>
  </w:style>
  <w:style w:type="paragraph" w:customStyle="1" w:styleId="Absender8">
    <w:name w:val="Absender 8"/>
    <w:basedOn w:val="Absender10f"/>
    <w:link w:val="Absender8Zchn"/>
    <w:uiPriority w:val="1"/>
    <w:qFormat/>
    <w:rsid w:val="00430637"/>
    <w:rPr>
      <w:b w:val="0"/>
      <w:sz w:val="16"/>
    </w:rPr>
  </w:style>
  <w:style w:type="character" w:customStyle="1" w:styleId="Absender10fZchn">
    <w:name w:val="Absender 10f Zchn"/>
    <w:basedOn w:val="AbsenderZchn"/>
    <w:link w:val="Absender10f"/>
    <w:uiPriority w:val="1"/>
    <w:rsid w:val="00430637"/>
    <w:rPr>
      <w:b/>
      <w:sz w:val="20"/>
    </w:rPr>
  </w:style>
  <w:style w:type="character" w:customStyle="1" w:styleId="Absender8Zchn">
    <w:name w:val="Absender 8 Zchn"/>
    <w:basedOn w:val="Absender10fZchn"/>
    <w:link w:val="Absender8"/>
    <w:uiPriority w:val="1"/>
    <w:rsid w:val="00430637"/>
    <w:rPr>
      <w:b w:val="0"/>
      <w:sz w:val="16"/>
    </w:rPr>
  </w:style>
  <w:style w:type="paragraph" w:styleId="Listenabsatz">
    <w:name w:val="List Paragraph"/>
    <w:basedOn w:val="Standard"/>
    <w:uiPriority w:val="34"/>
    <w:semiHidden/>
    <w:qFormat/>
    <w:rsid w:val="00C86A6D"/>
    <w:pPr>
      <w:ind w:left="720"/>
      <w:contextualSpacing/>
    </w:pPr>
  </w:style>
  <w:style w:type="paragraph" w:styleId="Aufzhlungszeichen">
    <w:name w:val="List Bullet"/>
    <w:basedOn w:val="Standard"/>
    <w:uiPriority w:val="96"/>
    <w:qFormat/>
    <w:rsid w:val="00C86A6D"/>
    <w:pPr>
      <w:contextualSpacing/>
    </w:pPr>
  </w:style>
  <w:style w:type="paragraph" w:styleId="Liste">
    <w:name w:val="List"/>
    <w:basedOn w:val="Standard"/>
    <w:uiPriority w:val="98"/>
    <w:qFormat/>
    <w:rsid w:val="00C86A6D"/>
    <w:pPr>
      <w:numPr>
        <w:numId w:val="5"/>
      </w:numPr>
      <w:ind w:left="454" w:hanging="454"/>
      <w:contextualSpacing/>
    </w:pPr>
  </w:style>
  <w:style w:type="paragraph" w:customStyle="1" w:styleId="AbsenderGde">
    <w:name w:val="Absender Gde"/>
    <w:basedOn w:val="Absender10f"/>
    <w:qFormat/>
    <w:rsid w:val="003007F5"/>
    <w:rPr>
      <w:caps/>
    </w:rPr>
  </w:style>
  <w:style w:type="character" w:styleId="Fett">
    <w:name w:val="Strong"/>
    <w:basedOn w:val="Absatz-Standardschriftart"/>
    <w:uiPriority w:val="22"/>
    <w:qFormat/>
    <w:rsid w:val="00013384"/>
    <w:rPr>
      <w:b/>
      <w:bCs/>
    </w:rPr>
  </w:style>
  <w:style w:type="paragraph" w:styleId="Textkrper">
    <w:name w:val="Body Text"/>
    <w:basedOn w:val="Standard"/>
    <w:link w:val="TextkrperZchn"/>
    <w:unhideWhenUsed/>
    <w:rsid w:val="00B84D18"/>
    <w:rPr>
      <w:rFonts w:ascii="Arial" w:eastAsia="Times New Roman" w:hAnsi="Arial" w:cs="Times New Roman"/>
      <w:color w:val="0000FF"/>
      <w:sz w:val="24"/>
      <w:szCs w:val="20"/>
      <w:lang w:val="de-DE" w:eastAsia="zh-CN"/>
    </w:rPr>
  </w:style>
  <w:style w:type="character" w:customStyle="1" w:styleId="TextkrperZchn">
    <w:name w:val="Textkörper Zchn"/>
    <w:basedOn w:val="Absatz-Standardschriftart"/>
    <w:link w:val="Textkrper"/>
    <w:rsid w:val="00B84D18"/>
    <w:rPr>
      <w:rFonts w:eastAsia="Times New Roman" w:cs="Times New Roman"/>
      <w:color w:val="0000FF"/>
      <w:sz w:val="24"/>
      <w:szCs w:val="20"/>
      <w:lang w:val="de-DE" w:eastAsia="zh-CN"/>
    </w:rPr>
  </w:style>
  <w:style w:type="character" w:styleId="Hyperlink">
    <w:name w:val="Hyperlink"/>
    <w:basedOn w:val="Absatz-Standardschriftart"/>
    <w:uiPriority w:val="99"/>
    <w:unhideWhenUsed/>
    <w:rsid w:val="00106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0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52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28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82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674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75705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687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205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593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463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642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9724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9896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3913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63304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6246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3567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112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6164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0710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61394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01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572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Vorlagen\Vorlage%20SteuernAargau%202019.dotx" TargetMode="External"/></Relationships>
</file>

<file path=word/theme/theme1.xml><?xml version="1.0" encoding="utf-8"?>
<a:theme xmlns:a="http://schemas.openxmlformats.org/drawingml/2006/main" name="Larissa-Design">
  <a:themeElements>
    <a:clrScheme name="Oberentfelden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FF0000"/>
      </a:accent2>
      <a:accent3>
        <a:srgbClr val="FFC00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berentfelden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129B9-CCC8-4E57-AD25-902BBAC1A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SteuernAargau 2019.dotx</Template>
  <TotalTime>0</TotalTime>
  <Pages>1</Pages>
  <Words>186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Nöthiger Kilian</cp:lastModifiedBy>
  <cp:revision>1</cp:revision>
  <cp:lastPrinted>2019-02-19T16:15:00Z</cp:lastPrinted>
  <dcterms:created xsi:type="dcterms:W3CDTF">2022-05-11T14:12:00Z</dcterms:created>
  <dcterms:modified xsi:type="dcterms:W3CDTF">2022-05-11T14:20:00Z</dcterms:modified>
</cp:coreProperties>
</file>